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9C7" w:rsidRPr="00C97DE4" w:rsidRDefault="002649C7" w:rsidP="00C97DE4">
      <w:pPr>
        <w:pStyle w:val="boritolap"/>
      </w:pPr>
    </w:p>
    <w:p w:rsidR="00DE2CA3" w:rsidRPr="00C97DE4" w:rsidRDefault="00DE2CA3" w:rsidP="00C97DE4">
      <w:pPr>
        <w:pStyle w:val="boritolap"/>
      </w:pPr>
    </w:p>
    <w:p w:rsidR="0056591B" w:rsidRPr="00622C4A" w:rsidRDefault="0056591B" w:rsidP="0056591B">
      <w:pPr>
        <w:pStyle w:val="Listaszerbekezds"/>
        <w:numPr>
          <w:ilvl w:val="0"/>
          <w:numId w:val="3"/>
        </w:numPr>
        <w:spacing w:after="160" w:line="259" w:lineRule="auto"/>
        <w:jc w:val="right"/>
        <w:rPr>
          <w:rFonts w:ascii="Verdana" w:hAnsi="Verdana"/>
          <w:sz w:val="20"/>
          <w:szCs w:val="20"/>
        </w:rPr>
      </w:pPr>
      <w:r w:rsidRPr="00622C4A">
        <w:rPr>
          <w:rFonts w:ascii="Verdana" w:hAnsi="Verdana"/>
          <w:sz w:val="20"/>
          <w:szCs w:val="20"/>
        </w:rPr>
        <w:t>sz. melléklet</w:t>
      </w:r>
    </w:p>
    <w:p w:rsidR="0056591B" w:rsidRPr="00622C4A" w:rsidRDefault="0056591B" w:rsidP="0056591B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ADATIGÉNYLŐ LAP</w:t>
      </w:r>
    </w:p>
    <w:p w:rsidR="0056591B" w:rsidRDefault="0056591B" w:rsidP="0056591B">
      <w:pPr>
        <w:rPr>
          <w:rFonts w:ascii="Verdana" w:hAnsi="Verdana"/>
          <w:sz w:val="28"/>
          <w:szCs w:val="28"/>
          <w:u w:val="single"/>
        </w:rPr>
      </w:pPr>
    </w:p>
    <w:p w:rsidR="0056591B" w:rsidRPr="00A61AFC" w:rsidRDefault="0056591B" w:rsidP="0056591B">
      <w:pPr>
        <w:tabs>
          <w:tab w:val="right" w:pos="9924"/>
        </w:tabs>
        <w:spacing w:after="0" w:line="360" w:lineRule="auto"/>
        <w:ind w:left="284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Adatigénylő (személy, intézmény, szervezet) neve</w:t>
      </w:r>
      <w:proofErr w:type="gramStart"/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………………………..</w:t>
      </w:r>
    </w:p>
    <w:p w:rsidR="0056591B" w:rsidRPr="00A61AFC" w:rsidRDefault="0056591B" w:rsidP="0056591B">
      <w:pPr>
        <w:tabs>
          <w:tab w:val="right" w:pos="9924"/>
        </w:tabs>
        <w:spacing w:after="0" w:line="360" w:lineRule="auto"/>
        <w:ind w:left="28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 / székhelye</w:t>
      </w:r>
      <w:proofErr w:type="gramStart"/>
      <w:r>
        <w:rPr>
          <w:rFonts w:ascii="Verdana" w:hAnsi="Verdana"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…………………….</w:t>
      </w:r>
    </w:p>
    <w:p w:rsidR="0056591B" w:rsidRPr="00A61AFC" w:rsidRDefault="0056591B" w:rsidP="0056591B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Telefon</w:t>
      </w:r>
      <w:proofErr w:type="gramStart"/>
      <w:r w:rsidRPr="00A61AFC">
        <w:rPr>
          <w:rFonts w:ascii="Verdana" w:hAnsi="Verdana"/>
          <w:sz w:val="20"/>
          <w:szCs w:val="20"/>
        </w:rPr>
        <w:t>: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………………………………………………………………………….</w:t>
      </w:r>
    </w:p>
    <w:p w:rsidR="0056591B" w:rsidRPr="00A61AFC" w:rsidRDefault="0056591B" w:rsidP="0056591B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E-mail</w:t>
      </w:r>
      <w:proofErr w:type="gramStart"/>
      <w:r w:rsidRPr="00A61AFC">
        <w:rPr>
          <w:rFonts w:ascii="Verdana" w:hAnsi="Verdana"/>
          <w:sz w:val="20"/>
          <w:szCs w:val="20"/>
        </w:rPr>
        <w:t xml:space="preserve">: </w:t>
      </w:r>
      <w:r>
        <w:rPr>
          <w:rFonts w:ascii="Verdana" w:hAnsi="Verdana"/>
          <w:sz w:val="20"/>
          <w:szCs w:val="20"/>
        </w:rPr>
        <w:t>…</w:t>
      </w:r>
      <w:proofErr w:type="gramEnd"/>
      <w:r>
        <w:rPr>
          <w:rFonts w:ascii="Verdana" w:hAnsi="Verdana"/>
          <w:sz w:val="20"/>
          <w:szCs w:val="20"/>
        </w:rPr>
        <w:t>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………………………</w:t>
      </w:r>
    </w:p>
    <w:p w:rsidR="0056591B" w:rsidRPr="00A61AFC" w:rsidRDefault="0056591B" w:rsidP="0056591B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56591B" w:rsidRPr="00A61AFC" w:rsidRDefault="0056591B" w:rsidP="0056591B">
      <w:pPr>
        <w:spacing w:after="0" w:line="360" w:lineRule="auto"/>
        <w:ind w:left="1410" w:hanging="1126"/>
        <w:rPr>
          <w:rFonts w:ascii="Verdana" w:hAnsi="Verdana"/>
          <w:b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Az adat</w:t>
      </w:r>
      <w:r>
        <w:rPr>
          <w:rFonts w:ascii="Verdana" w:hAnsi="Verdana"/>
          <w:b/>
          <w:sz w:val="20"/>
          <w:szCs w:val="20"/>
        </w:rPr>
        <w:t>igénylés</w:t>
      </w:r>
      <w:r w:rsidRPr="00A61AFC">
        <w:rPr>
          <w:rFonts w:ascii="Verdana" w:hAnsi="Verdana"/>
          <w:b/>
          <w:sz w:val="20"/>
          <w:szCs w:val="20"/>
        </w:rPr>
        <w:t xml:space="preserve"> leírása, tartalma:</w:t>
      </w:r>
    </w:p>
    <w:p w:rsidR="0056591B" w:rsidRDefault="0056591B" w:rsidP="0056591B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</w:t>
      </w:r>
    </w:p>
    <w:p w:rsidR="0056591B" w:rsidRDefault="0056591B" w:rsidP="0056591B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………………………………………………………………………………………………………………………………………………..</w:t>
      </w:r>
    </w:p>
    <w:p w:rsidR="0056591B" w:rsidRPr="00A61AFC" w:rsidRDefault="0056591B" w:rsidP="0056591B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………………………………………………………………………………………………………………………………………………..</w:t>
      </w:r>
    </w:p>
    <w:p w:rsidR="0056591B" w:rsidRDefault="0056591B" w:rsidP="0056591B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56591B" w:rsidRPr="00A61AFC" w:rsidRDefault="0056591B" w:rsidP="0056591B">
      <w:pPr>
        <w:spacing w:after="0"/>
        <w:ind w:left="1410" w:hanging="1126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56591B" w:rsidRPr="00A61AFC" w:rsidTr="00486494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56591B" w:rsidRPr="00A61AFC" w:rsidRDefault="0056591B" w:rsidP="00486494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56591B" w:rsidRPr="00A61AFC" w:rsidRDefault="0056591B" w:rsidP="00486494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56591B" w:rsidRPr="00A61AFC" w:rsidRDefault="0056591B" w:rsidP="00486494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elektronikus</w:t>
            </w:r>
          </w:p>
        </w:tc>
      </w:tr>
      <w:tr w:rsidR="0056591B" w:rsidRPr="00A61AFC" w:rsidTr="00486494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56591B" w:rsidRPr="00A61AFC" w:rsidRDefault="0056591B" w:rsidP="00486494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91B" w:rsidRPr="00A61AFC" w:rsidRDefault="0056591B" w:rsidP="00486494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56591B" w:rsidRDefault="0056591B" w:rsidP="00486494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papír</w:t>
            </w:r>
            <w:r w:rsidRPr="00A61AFC">
              <w:rPr>
                <w:rFonts w:ascii="Verdana" w:hAnsi="Verdana"/>
                <w:sz w:val="20"/>
                <w:szCs w:val="20"/>
              </w:rPr>
              <w:t>alapú</w:t>
            </w:r>
          </w:p>
          <w:p w:rsidR="0056591B" w:rsidRPr="00A61AFC" w:rsidRDefault="0056591B" w:rsidP="00486494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betekintésre</w:t>
            </w:r>
          </w:p>
        </w:tc>
      </w:tr>
      <w:tr w:rsidR="0056591B" w:rsidRPr="00A61AFC" w:rsidTr="00486494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56591B" w:rsidRPr="00A61AFC" w:rsidRDefault="0056591B" w:rsidP="00486494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91B" w:rsidRPr="00A61AFC" w:rsidRDefault="0056591B" w:rsidP="00486494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56591B" w:rsidRDefault="0056591B" w:rsidP="00486494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6591B" w:rsidRDefault="0056591B" w:rsidP="0056591B">
      <w:pPr>
        <w:rPr>
          <w:rFonts w:ascii="Verdana" w:hAnsi="Verdana"/>
          <w:sz w:val="28"/>
          <w:szCs w:val="28"/>
          <w:u w:val="single"/>
        </w:rPr>
      </w:pPr>
    </w:p>
    <w:p w:rsidR="0056591B" w:rsidRPr="005A7E6E" w:rsidRDefault="0056591B" w:rsidP="0056591B">
      <w:pPr>
        <w:spacing w:after="0"/>
        <w:ind w:left="284" w:hanging="284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56591B" w:rsidRPr="002236C7" w:rsidRDefault="0056591B" w:rsidP="0056591B">
      <w:pPr>
        <w:spacing w:after="0"/>
        <w:ind w:left="284"/>
        <w:jc w:val="both"/>
        <w:rPr>
          <w:rFonts w:ascii="Verdana" w:hAnsi="Verdana"/>
          <w:b/>
          <w:sz w:val="16"/>
          <w:szCs w:val="16"/>
        </w:rPr>
      </w:pPr>
      <w:r w:rsidRPr="002236C7">
        <w:rPr>
          <w:rFonts w:ascii="Verdana" w:hAnsi="Verdana"/>
          <w:b/>
          <w:sz w:val="16"/>
          <w:szCs w:val="16"/>
        </w:rPr>
        <w:t>FIGYELEMFELHÍVÁS - személyes adatok kezelés</w:t>
      </w:r>
      <w:r>
        <w:rPr>
          <w:rFonts w:ascii="Verdana" w:hAnsi="Verdana"/>
          <w:b/>
          <w:sz w:val="16"/>
          <w:szCs w:val="16"/>
        </w:rPr>
        <w:t>ére vonatkozóan</w:t>
      </w:r>
    </w:p>
    <w:p w:rsidR="0056591B" w:rsidRPr="00CE7EC9" w:rsidRDefault="0056591B" w:rsidP="0056591B">
      <w:pPr>
        <w:spacing w:after="0"/>
        <w:ind w:left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16"/>
          <w:szCs w:val="16"/>
        </w:rPr>
        <w:t xml:space="preserve">A vízügyi igazgatási szerv a személyes adatokat a GDPR 6. cikk (1) bekezdés c) pontja alapján kezeli (jogi kötelezettség teljesítése) – </w:t>
      </w:r>
      <w:proofErr w:type="spellStart"/>
      <w:r>
        <w:rPr>
          <w:rFonts w:ascii="Verdana" w:hAnsi="Verdana"/>
          <w:sz w:val="16"/>
          <w:szCs w:val="16"/>
        </w:rPr>
        <w:t>Infotv</w:t>
      </w:r>
      <w:proofErr w:type="spellEnd"/>
      <w:r>
        <w:rPr>
          <w:rFonts w:ascii="Verdana" w:hAnsi="Verdana"/>
          <w:sz w:val="16"/>
          <w:szCs w:val="16"/>
        </w:rPr>
        <w:t xml:space="preserve">. 26. § (1) bekezdésével összhangban. </w:t>
      </w:r>
    </w:p>
    <w:p w:rsidR="0056591B" w:rsidRDefault="0056591B" w:rsidP="0056591B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56591B" w:rsidRPr="00A61AFC" w:rsidRDefault="0056591B" w:rsidP="0056591B">
      <w:pPr>
        <w:pStyle w:val="BodyText21"/>
        <w:spacing w:before="120"/>
        <w:ind w:left="703" w:hanging="419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</w:t>
      </w:r>
      <w:proofErr w:type="gramStart"/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proofErr w:type="gramEnd"/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év ……......… hó  ..… nap</w:t>
      </w:r>
    </w:p>
    <w:p w:rsidR="0056591B" w:rsidRDefault="0056591B" w:rsidP="0056591B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6591B" w:rsidRDefault="0056591B" w:rsidP="0056591B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6591B" w:rsidRDefault="0056591B" w:rsidP="0056591B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6591B" w:rsidRDefault="0056591B" w:rsidP="0056591B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>
        <w:rPr>
          <w:rFonts w:ascii="Verdana" w:hAnsi="Verdana"/>
          <w:b w:val="0"/>
          <w:i w:val="0"/>
          <w:sz w:val="20"/>
        </w:rPr>
        <w:t>………….</w:t>
      </w:r>
    </w:p>
    <w:p w:rsidR="0056591B" w:rsidRPr="00A61AFC" w:rsidRDefault="0056591B" w:rsidP="0056591B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56591B" w:rsidRDefault="0056591B" w:rsidP="0056591B">
      <w:pPr>
        <w:spacing w:after="0"/>
        <w:ind w:left="4536"/>
        <w:jc w:val="center"/>
        <w:rPr>
          <w:rFonts w:ascii="Verdana" w:hAnsi="Verdana"/>
          <w:b/>
          <w:sz w:val="20"/>
        </w:rPr>
      </w:pPr>
      <w:r w:rsidRPr="00322FD5">
        <w:rPr>
          <w:rFonts w:ascii="Verdana" w:hAnsi="Verdana"/>
          <w:b/>
          <w:sz w:val="20"/>
        </w:rPr>
        <w:t>Adatigénylő (vagy képviselőjének)</w:t>
      </w:r>
    </w:p>
    <w:p w:rsidR="0056591B" w:rsidRPr="00322FD5" w:rsidRDefault="0056591B" w:rsidP="0056591B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proofErr w:type="gramStart"/>
      <w:r>
        <w:rPr>
          <w:rFonts w:ascii="Verdana" w:hAnsi="Verdana"/>
          <w:b/>
          <w:sz w:val="20"/>
        </w:rPr>
        <w:t>aláírása</w:t>
      </w:r>
      <w:proofErr w:type="gramEnd"/>
    </w:p>
    <w:p w:rsidR="00DE2CA3" w:rsidRPr="00C97DE4" w:rsidRDefault="0056591B" w:rsidP="00C97DE4">
      <w:pPr>
        <w:pStyle w:val="boritolap"/>
      </w:pPr>
      <w:bookmarkStart w:id="0" w:name="_GoBack"/>
      <w:bookmarkEnd w:id="0"/>
      <w:r w:rsidRPr="00C97DE4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-207010</wp:posOffset>
                </wp:positionH>
                <wp:positionV relativeFrom="margin">
                  <wp:posOffset>4584065</wp:posOffset>
                </wp:positionV>
                <wp:extent cx="104775" cy="1285875"/>
                <wp:effectExtent l="0" t="0" r="9525" b="9525"/>
                <wp:wrapSquare wrapText="bothSides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04775" cy="1285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1F32" w:rsidRPr="001B1F32" w:rsidRDefault="001B1F32" w:rsidP="00426264">
                            <w:pPr>
                              <w:pStyle w:val="boritolap"/>
                              <w:ind w:right="-18"/>
                            </w:pPr>
                          </w:p>
                        </w:txbxContent>
                      </wps:txbx>
                      <wps:bodyPr rot="0" vert="horz" wrap="square" lIns="9144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6.3pt;margin-top:360.95pt;width:8.25pt;height:101.2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" filled="f" stroked="f">
                <v:textbox inset=",,0">
                  <w:txbxContent>
                    <w:p w:rsidR="001B1F32" w:rsidRPr="001B1F32" w:rsidRDefault="001B1F32" w:rsidP="00426264">
                      <w:pPr>
                        <w:pStyle w:val="boritolap"/>
                        <w:ind w:right="-18"/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sectPr w:rsidR="00DE2CA3" w:rsidRPr="00C97DE4" w:rsidSect="00C3573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6" w:right="851" w:bottom="2268" w:left="851" w:header="0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168A" w:rsidRDefault="00B9168A" w:rsidP="0095317F">
      <w:pPr>
        <w:spacing w:after="0"/>
      </w:pPr>
      <w:r>
        <w:separator/>
      </w:r>
    </w:p>
  </w:endnote>
  <w:endnote w:type="continuationSeparator" w:id="0">
    <w:p w:rsidR="00B9168A" w:rsidRDefault="00B9168A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Optimist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03" w:csb1="00000000"/>
  </w:font>
  <w:font w:name="Verdan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6540750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5734">
          <w:rPr>
            <w:noProof/>
          </w:rPr>
          <w:t>2</w:t>
        </w:r>
        <w:r>
          <w:fldChar w:fldCharType="end"/>
        </w:r>
      </w:p>
    </w:sdtContent>
  </w:sdt>
  <w:p w:rsidR="005F3B8A" w:rsidRDefault="005F3B8A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49981938"/>
      <w:docPartObj>
        <w:docPartGallery w:val="Page Numbers (Bottom of Page)"/>
        <w:docPartUnique/>
      </w:docPartObj>
    </w:sdtPr>
    <w:sdtEndPr/>
    <w:sdtContent>
      <w:p w:rsidR="00DD59B2" w:rsidRDefault="006A64B2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9D52A8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94441444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591B">
          <w:rPr>
            <w:noProof/>
          </w:rPr>
          <w:t>1</w:t>
        </w:r>
        <w:r>
          <w:fldChar w:fldCharType="end"/>
        </w:r>
      </w:p>
    </w:sdtContent>
  </w:sdt>
  <w:p w:rsidR="00DD59B2" w:rsidRDefault="00A4069A">
    <w:pPr>
      <w:pStyle w:val="llb"/>
    </w:pPr>
    <w:r>
      <w:rPr>
        <w:b/>
        <w:noProof/>
        <w:lang w:eastAsia="hu-H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2305059" wp14:editId="52872BA4">
              <wp:simplePos x="0" y="0"/>
              <wp:positionH relativeFrom="column">
                <wp:posOffset>535940</wp:posOffset>
              </wp:positionH>
              <wp:positionV relativeFrom="paragraph">
                <wp:posOffset>63500</wp:posOffset>
              </wp:positionV>
              <wp:extent cx="6391275" cy="409575"/>
              <wp:effectExtent l="0" t="0" r="0" b="9525"/>
              <wp:wrapNone/>
              <wp:docPr id="1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91275" cy="409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62884" w:rsidRDefault="00CA7677" w:rsidP="00FC3AC6">
                          <w:pPr>
                            <w:spacing w:after="0"/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proofErr w:type="gramStart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központi</w:t>
                          </w:r>
                          <w:proofErr w:type="gramEnd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t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elefonszám: +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36 46 516 600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C153EF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 w:rsidRPr="00EC33C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H-3530 Miskolc, Vörösmarty u. 77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levélcím</w:t>
                          </w:r>
                          <w:r w:rsidR="00462884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: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H-3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501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Miskolc, Pf. 3.</w:t>
                          </w:r>
                        </w:p>
                        <w:p w:rsidR="00E7791C" w:rsidRPr="00407A39" w:rsidRDefault="00261AEA" w:rsidP="00FC3AC6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color w:val="808080" w:themeColor="background1" w:themeShade="80"/>
                            </w:rPr>
                          </w:pPr>
                          <w:proofErr w:type="gramStart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e-mail</w:t>
                          </w:r>
                          <w:proofErr w:type="gramEnd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cím: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emvizig</w:t>
                          </w:r>
                          <w:r w:rsidR="00E7791C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@emvizig.hu</w:t>
                          </w:r>
                          <w:r w:rsidR="009143D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33335E" w:rsidRPr="0033335E">
                            <w:rPr>
                              <w:rFonts w:ascii="Verdana" w:hAnsi="Verdana" w:cs="Verdana"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honlap: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www.emvizig.hu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3050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42.2pt;margin-top:5pt;width:503.2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" filled="f" stroked="f">
              <v:textbox>
                <w:txbxContent>
                  <w:p w:rsidR="00462884" w:rsidRDefault="00CA7677" w:rsidP="00FC3AC6">
                    <w:pPr>
                      <w:spacing w:after="0"/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</w:pPr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proofErr w:type="gramStart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központi</w:t>
                    </w:r>
                    <w:proofErr w:type="gramEnd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t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elefonszám: +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36 46 516 600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C153EF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A4069A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462884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A4069A" w:rsidRPr="00EC33C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H-3530 Miskolc, Vörösmarty u. 77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levélcím</w:t>
                    </w:r>
                    <w:r w:rsidR="00462884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: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H-3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501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Miskolc, Pf. 3.</w:t>
                    </w:r>
                  </w:p>
                  <w:p w:rsidR="00E7791C" w:rsidRPr="00407A39" w:rsidRDefault="00261AEA" w:rsidP="00FC3AC6">
                    <w:pPr>
                      <w:spacing w:after="0"/>
                      <w:jc w:val="center"/>
                      <w:rPr>
                        <w:rFonts w:ascii="Verdana" w:hAnsi="Verdana"/>
                        <w:color w:val="808080" w:themeColor="background1" w:themeShade="80"/>
                      </w:rPr>
                    </w:pPr>
                    <w:proofErr w:type="gramStart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e-mail</w:t>
                    </w:r>
                    <w:proofErr w:type="gramEnd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cím: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emvizig</w:t>
                    </w:r>
                    <w:r w:rsidR="00E7791C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@emvizig.hu</w:t>
                    </w:r>
                    <w:r w:rsidR="009143D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33335E" w:rsidRPr="0033335E">
                      <w:rPr>
                        <w:rFonts w:ascii="Verdana" w:hAnsi="Verdana" w:cs="Verdana"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honlap: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www.emvizig.hu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168A" w:rsidRDefault="00B9168A" w:rsidP="0095317F">
      <w:pPr>
        <w:spacing w:after="0"/>
      </w:pPr>
      <w:r>
        <w:separator/>
      </w:r>
    </w:p>
  </w:footnote>
  <w:footnote w:type="continuationSeparator" w:id="0">
    <w:p w:rsidR="00B9168A" w:rsidRDefault="00B9168A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B59" w:rsidRDefault="00A16B59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857" w:rsidRDefault="009F651C">
    <w:pPr>
      <w:pStyle w:val="lfej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DAFBA12" wp14:editId="59824F28">
              <wp:simplePos x="0" y="0"/>
              <wp:positionH relativeFrom="column">
                <wp:posOffset>2421890</wp:posOffset>
              </wp:positionH>
              <wp:positionV relativeFrom="paragraph">
                <wp:posOffset>772160</wp:posOffset>
              </wp:positionV>
              <wp:extent cx="4219575" cy="1114425"/>
              <wp:effectExtent l="0" t="0" r="0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9575" cy="1114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424E" w:rsidRPr="00AF3F80" w:rsidRDefault="00B1424E" w:rsidP="00AC4E26">
                          <w:pPr>
                            <w:rPr>
                              <w:rFonts w:ascii="SEOptimist" w:hAnsi="SEOptimist"/>
                              <w:sz w:val="68"/>
                              <w:szCs w:val="6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FBA1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90.7pt;margin-top:60.8pt;width:332.25pt;height:87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" filled="f" stroked="f">
              <v:textbox>
                <w:txbxContent>
                  <w:p w:rsidR="00B1424E" w:rsidRPr="00AF3F80" w:rsidRDefault="00B1424E" w:rsidP="00AC4E26">
                    <w:pPr>
                      <w:rPr>
                        <w:rFonts w:ascii="SEOptimist" w:hAnsi="SEOptimist"/>
                        <w:sz w:val="68"/>
                        <w:szCs w:val="68"/>
                      </w:rPr>
                    </w:pPr>
                  </w:p>
                </w:txbxContent>
              </v:textbox>
            </v:shape>
          </w:pict>
        </mc:Fallback>
      </mc:AlternateContent>
    </w:r>
    <w:r w:rsidR="0056591B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1447598" o:spid="_x0000_s2082" type="#_x0000_t75" style="position:absolute;margin-left:-1.6pt;margin-top:-110pt;width:595.2pt;height:841.9pt;z-index:-251657728;mso-position-horizontal-relative:page;mso-position-vertical-relative:margin" o:allowincell="f">
          <v:imagedata r:id="rId1" o:title="EMVIZIG_szerkesztheto_cim_allo_word"/>
          <w10:wrap anchorx="page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B444C7"/>
    <w:multiLevelType w:val="hybridMultilevel"/>
    <w:tmpl w:val="73CCD6D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BE3B11"/>
    <w:multiLevelType w:val="hybridMultilevel"/>
    <w:tmpl w:val="B510D1B2"/>
    <w:lvl w:ilvl="0" w:tplc="A92C8618">
      <w:start w:val="202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008F3"/>
    <w:rsid w:val="00007B0F"/>
    <w:rsid w:val="00014016"/>
    <w:rsid w:val="0004776C"/>
    <w:rsid w:val="00065C19"/>
    <w:rsid w:val="00082774"/>
    <w:rsid w:val="000977DC"/>
    <w:rsid w:val="000A0461"/>
    <w:rsid w:val="0010599E"/>
    <w:rsid w:val="00115213"/>
    <w:rsid w:val="00117820"/>
    <w:rsid w:val="00145CA6"/>
    <w:rsid w:val="0015318D"/>
    <w:rsid w:val="00185291"/>
    <w:rsid w:val="001A5E04"/>
    <w:rsid w:val="001B1F32"/>
    <w:rsid w:val="001B7DDC"/>
    <w:rsid w:val="001F36F1"/>
    <w:rsid w:val="002558A1"/>
    <w:rsid w:val="00260BC4"/>
    <w:rsid w:val="00261AEA"/>
    <w:rsid w:val="002649C7"/>
    <w:rsid w:val="00275F1D"/>
    <w:rsid w:val="002802FE"/>
    <w:rsid w:val="002855DE"/>
    <w:rsid w:val="002C3CD1"/>
    <w:rsid w:val="002C5640"/>
    <w:rsid w:val="002F7217"/>
    <w:rsid w:val="003036B7"/>
    <w:rsid w:val="003079D3"/>
    <w:rsid w:val="00313413"/>
    <w:rsid w:val="00313474"/>
    <w:rsid w:val="00316F85"/>
    <w:rsid w:val="003204CA"/>
    <w:rsid w:val="0033335E"/>
    <w:rsid w:val="00354A1E"/>
    <w:rsid w:val="00361658"/>
    <w:rsid w:val="00374445"/>
    <w:rsid w:val="00384781"/>
    <w:rsid w:val="00385D7E"/>
    <w:rsid w:val="003B0D02"/>
    <w:rsid w:val="003B5330"/>
    <w:rsid w:val="003B7E4A"/>
    <w:rsid w:val="003C6CE9"/>
    <w:rsid w:val="003C7240"/>
    <w:rsid w:val="003D7071"/>
    <w:rsid w:val="003F2C68"/>
    <w:rsid w:val="00407A39"/>
    <w:rsid w:val="004200D9"/>
    <w:rsid w:val="004214A7"/>
    <w:rsid w:val="004244F8"/>
    <w:rsid w:val="00426264"/>
    <w:rsid w:val="00437A77"/>
    <w:rsid w:val="00437AF3"/>
    <w:rsid w:val="00440B49"/>
    <w:rsid w:val="0044499C"/>
    <w:rsid w:val="00444C2A"/>
    <w:rsid w:val="00462884"/>
    <w:rsid w:val="0046392F"/>
    <w:rsid w:val="004822DE"/>
    <w:rsid w:val="00493BA0"/>
    <w:rsid w:val="004A7482"/>
    <w:rsid w:val="004B2A7F"/>
    <w:rsid w:val="004C26D7"/>
    <w:rsid w:val="004E2D8C"/>
    <w:rsid w:val="004E3A4A"/>
    <w:rsid w:val="004E559E"/>
    <w:rsid w:val="004F1C54"/>
    <w:rsid w:val="00501A46"/>
    <w:rsid w:val="00514501"/>
    <w:rsid w:val="00520F2B"/>
    <w:rsid w:val="00523C2A"/>
    <w:rsid w:val="00527C71"/>
    <w:rsid w:val="00540750"/>
    <w:rsid w:val="00555A6C"/>
    <w:rsid w:val="0056591B"/>
    <w:rsid w:val="0056656D"/>
    <w:rsid w:val="00571C2E"/>
    <w:rsid w:val="005853A1"/>
    <w:rsid w:val="00596429"/>
    <w:rsid w:val="005B1622"/>
    <w:rsid w:val="005D7FFD"/>
    <w:rsid w:val="005E4275"/>
    <w:rsid w:val="005E6619"/>
    <w:rsid w:val="005F3B8A"/>
    <w:rsid w:val="005F3C78"/>
    <w:rsid w:val="006168F6"/>
    <w:rsid w:val="00655EE2"/>
    <w:rsid w:val="00663427"/>
    <w:rsid w:val="0066746F"/>
    <w:rsid w:val="00672FE5"/>
    <w:rsid w:val="006771C4"/>
    <w:rsid w:val="006842EC"/>
    <w:rsid w:val="00690C42"/>
    <w:rsid w:val="006A063B"/>
    <w:rsid w:val="006A0F5D"/>
    <w:rsid w:val="006A2528"/>
    <w:rsid w:val="006A3047"/>
    <w:rsid w:val="006A5211"/>
    <w:rsid w:val="006A61F9"/>
    <w:rsid w:val="006A64B2"/>
    <w:rsid w:val="006B1405"/>
    <w:rsid w:val="006B6170"/>
    <w:rsid w:val="006C06A8"/>
    <w:rsid w:val="007036EA"/>
    <w:rsid w:val="007171EF"/>
    <w:rsid w:val="0075486D"/>
    <w:rsid w:val="00755625"/>
    <w:rsid w:val="007638B9"/>
    <w:rsid w:val="00766057"/>
    <w:rsid w:val="007A1234"/>
    <w:rsid w:val="007C0F56"/>
    <w:rsid w:val="007E3A30"/>
    <w:rsid w:val="007E7681"/>
    <w:rsid w:val="00806038"/>
    <w:rsid w:val="00811B37"/>
    <w:rsid w:val="00812AB3"/>
    <w:rsid w:val="00833B39"/>
    <w:rsid w:val="00835DF0"/>
    <w:rsid w:val="00842DD7"/>
    <w:rsid w:val="00845B34"/>
    <w:rsid w:val="00872F58"/>
    <w:rsid w:val="0089166F"/>
    <w:rsid w:val="008B4DA0"/>
    <w:rsid w:val="009143DF"/>
    <w:rsid w:val="00914B1E"/>
    <w:rsid w:val="00916CDB"/>
    <w:rsid w:val="0093139B"/>
    <w:rsid w:val="00936D41"/>
    <w:rsid w:val="009404F5"/>
    <w:rsid w:val="009428D2"/>
    <w:rsid w:val="00944801"/>
    <w:rsid w:val="009461C9"/>
    <w:rsid w:val="009464AD"/>
    <w:rsid w:val="00947F6D"/>
    <w:rsid w:val="0095317F"/>
    <w:rsid w:val="0098378A"/>
    <w:rsid w:val="00994640"/>
    <w:rsid w:val="009953B7"/>
    <w:rsid w:val="009C79BE"/>
    <w:rsid w:val="009D3C45"/>
    <w:rsid w:val="009D52A8"/>
    <w:rsid w:val="009E4F97"/>
    <w:rsid w:val="009F651C"/>
    <w:rsid w:val="00A13A13"/>
    <w:rsid w:val="00A1411C"/>
    <w:rsid w:val="00A16B59"/>
    <w:rsid w:val="00A30CB7"/>
    <w:rsid w:val="00A312B6"/>
    <w:rsid w:val="00A4069A"/>
    <w:rsid w:val="00A627DD"/>
    <w:rsid w:val="00A644E2"/>
    <w:rsid w:val="00A71F5D"/>
    <w:rsid w:val="00A855AC"/>
    <w:rsid w:val="00A93048"/>
    <w:rsid w:val="00AA5105"/>
    <w:rsid w:val="00AA79C6"/>
    <w:rsid w:val="00AC4E26"/>
    <w:rsid w:val="00AC59E8"/>
    <w:rsid w:val="00AF358E"/>
    <w:rsid w:val="00AF3948"/>
    <w:rsid w:val="00AF45B8"/>
    <w:rsid w:val="00B05C4A"/>
    <w:rsid w:val="00B13A30"/>
    <w:rsid w:val="00B1424E"/>
    <w:rsid w:val="00B218AB"/>
    <w:rsid w:val="00B32EA1"/>
    <w:rsid w:val="00B40CD0"/>
    <w:rsid w:val="00B437A4"/>
    <w:rsid w:val="00B65A3B"/>
    <w:rsid w:val="00B7619D"/>
    <w:rsid w:val="00B77E78"/>
    <w:rsid w:val="00B8727C"/>
    <w:rsid w:val="00B9168A"/>
    <w:rsid w:val="00BA2798"/>
    <w:rsid w:val="00BB2061"/>
    <w:rsid w:val="00BC3A83"/>
    <w:rsid w:val="00BE0545"/>
    <w:rsid w:val="00C03D6D"/>
    <w:rsid w:val="00C05C3B"/>
    <w:rsid w:val="00C12789"/>
    <w:rsid w:val="00C153EF"/>
    <w:rsid w:val="00C35734"/>
    <w:rsid w:val="00C42FB8"/>
    <w:rsid w:val="00C44781"/>
    <w:rsid w:val="00C44A81"/>
    <w:rsid w:val="00C50910"/>
    <w:rsid w:val="00C90223"/>
    <w:rsid w:val="00C97DE4"/>
    <w:rsid w:val="00CA1857"/>
    <w:rsid w:val="00CA7677"/>
    <w:rsid w:val="00CC3410"/>
    <w:rsid w:val="00CE61B6"/>
    <w:rsid w:val="00CE6D9B"/>
    <w:rsid w:val="00D02787"/>
    <w:rsid w:val="00D64C8C"/>
    <w:rsid w:val="00D734E6"/>
    <w:rsid w:val="00D93958"/>
    <w:rsid w:val="00D95257"/>
    <w:rsid w:val="00DA1159"/>
    <w:rsid w:val="00DA4CDF"/>
    <w:rsid w:val="00DA50E1"/>
    <w:rsid w:val="00DB063A"/>
    <w:rsid w:val="00DC3565"/>
    <w:rsid w:val="00DD45AB"/>
    <w:rsid w:val="00DD59B2"/>
    <w:rsid w:val="00DE2CA3"/>
    <w:rsid w:val="00DF5CFB"/>
    <w:rsid w:val="00E26C67"/>
    <w:rsid w:val="00E410A3"/>
    <w:rsid w:val="00E53E83"/>
    <w:rsid w:val="00E7609A"/>
    <w:rsid w:val="00E7791C"/>
    <w:rsid w:val="00E84772"/>
    <w:rsid w:val="00EC33CF"/>
    <w:rsid w:val="00ED4137"/>
    <w:rsid w:val="00ED7BDD"/>
    <w:rsid w:val="00EE6F99"/>
    <w:rsid w:val="00F10E25"/>
    <w:rsid w:val="00F24A43"/>
    <w:rsid w:val="00F340BE"/>
    <w:rsid w:val="00F36F73"/>
    <w:rsid w:val="00F62511"/>
    <w:rsid w:val="00F66CFF"/>
    <w:rsid w:val="00F7110C"/>
    <w:rsid w:val="00F7499E"/>
    <w:rsid w:val="00F86662"/>
    <w:rsid w:val="00FB4D9C"/>
    <w:rsid w:val="00FB5753"/>
    <w:rsid w:val="00FC33B6"/>
    <w:rsid w:val="00FC3AC6"/>
    <w:rsid w:val="00FC4ACC"/>
    <w:rsid w:val="00FC4E86"/>
    <w:rsid w:val="00FD7666"/>
    <w:rsid w:val="00FE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1"/>
    </o:shapelayout>
  </w:shapeDefaults>
  <w:decimalSymbol w:val=","/>
  <w:listSeparator w:val=";"/>
  <w15:docId w15:val="{33A3F155-BB3D-4CEF-A28F-8E273C3B7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paragraph" w:styleId="Cmsor3">
    <w:name w:val="heading 3"/>
    <w:basedOn w:val="Norml"/>
    <w:link w:val="Cmsor3Char"/>
    <w:uiPriority w:val="9"/>
    <w:qFormat/>
    <w:rsid w:val="00B77E78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3Char">
    <w:name w:val="Címsor 3 Char"/>
    <w:basedOn w:val="Bekezdsalapbettpusa"/>
    <w:link w:val="Cmsor3"/>
    <w:uiPriority w:val="9"/>
    <w:rsid w:val="00B77E78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styleId="Hiperhivatkozs">
    <w:name w:val="Hyperlink"/>
    <w:basedOn w:val="Bekezdsalapbettpusa"/>
    <w:uiPriority w:val="99"/>
    <w:unhideWhenUsed/>
    <w:rsid w:val="0033335E"/>
    <w:rPr>
      <w:color w:val="0000FF" w:themeColor="hyperlink"/>
      <w:u w:val="single"/>
    </w:rPr>
  </w:style>
  <w:style w:type="paragraph" w:customStyle="1" w:styleId="BodyText21">
    <w:name w:val="Body Text 21"/>
    <w:basedOn w:val="Norml"/>
    <w:rsid w:val="0056591B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8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4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571810-5DC2-407F-B119-25C5EEE1E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1</TotalTime>
  <Pages>1</Pages>
  <Words>148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Inspiron</dc:creator>
  <cp:lastModifiedBy>Szombathy Edit</cp:lastModifiedBy>
  <cp:revision>2</cp:revision>
  <cp:lastPrinted>2022-02-15T10:22:00Z</cp:lastPrinted>
  <dcterms:created xsi:type="dcterms:W3CDTF">2022-05-09T08:47:00Z</dcterms:created>
  <dcterms:modified xsi:type="dcterms:W3CDTF">2022-05-09T08:47:00Z</dcterms:modified>
</cp:coreProperties>
</file>