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196" w:rsidRPr="00F03C35" w:rsidRDefault="00C94196" w:rsidP="00C94196">
      <w:pPr>
        <w:ind w:left="3402" w:firstLine="567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w:drawing>
          <wp:anchor distT="0" distB="0" distL="114300" distR="114300" simplePos="0" relativeHeight="251661312" behindDoc="1" locked="0" layoutInCell="1" allowOverlap="1" wp14:anchorId="2F2174C6" wp14:editId="318994B7">
            <wp:simplePos x="0" y="0"/>
            <wp:positionH relativeFrom="column">
              <wp:posOffset>5215711</wp:posOffset>
            </wp:positionH>
            <wp:positionV relativeFrom="paragraph">
              <wp:posOffset>270637</wp:posOffset>
            </wp:positionV>
            <wp:extent cx="57148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45" cy="570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20"/>
          <w:szCs w:val="20"/>
        </w:rPr>
        <w:t xml:space="preserve">3/a. </w:t>
      </w:r>
      <w:r w:rsidRPr="00F03C35">
        <w:rPr>
          <w:rFonts w:ascii="Verdana" w:hAnsi="Verdana"/>
          <w:sz w:val="20"/>
          <w:szCs w:val="20"/>
        </w:rPr>
        <w:t>sz. melléklet</w:t>
      </w:r>
      <w:r>
        <w:rPr>
          <w:rFonts w:ascii="Verdana" w:hAnsi="Verdana"/>
          <w:sz w:val="20"/>
          <w:szCs w:val="20"/>
        </w:rPr>
        <w:t xml:space="preserve"> </w:t>
      </w:r>
      <w:r w:rsidRPr="004C5432">
        <w:rPr>
          <w:rFonts w:ascii="Verdana" w:hAnsi="Verdana"/>
          <w:i/>
          <w:sz w:val="20"/>
          <w:szCs w:val="20"/>
        </w:rPr>
        <w:t>(ISO rendszerből történő adatszolgáltatás)</w:t>
      </w:r>
    </w:p>
    <w:p w:rsidR="00C94196" w:rsidRDefault="00C94196" w:rsidP="00C94196">
      <w:pPr>
        <w:jc w:val="right"/>
        <w:rPr>
          <w:rFonts w:ascii="Verdana" w:hAnsi="Verdana"/>
          <w:sz w:val="28"/>
          <w:szCs w:val="28"/>
          <w:u w:val="single"/>
        </w:rPr>
      </w:pPr>
    </w:p>
    <w:p w:rsidR="00C94196" w:rsidRDefault="00C94196" w:rsidP="00C94196">
      <w:pPr>
        <w:ind w:left="2835" w:firstLine="567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>
        <w:rPr>
          <w:rFonts w:ascii="Verdana" w:hAnsi="Verdana"/>
          <w:sz w:val="28"/>
          <w:szCs w:val="28"/>
          <w:u w:val="single"/>
        </w:rPr>
        <w:t>IGÉNYLÉS TELJESÍTÉSE</w:t>
      </w:r>
    </w:p>
    <w:p w:rsidR="00C94196" w:rsidRDefault="00C94196" w:rsidP="00C94196">
      <w:pPr>
        <w:tabs>
          <w:tab w:val="right" w:pos="9924"/>
        </w:tabs>
        <w:spacing w:after="0" w:line="276" w:lineRule="auto"/>
        <w:rPr>
          <w:rFonts w:ascii="Verdana" w:hAnsi="Verdana"/>
          <w:sz w:val="20"/>
        </w:rPr>
      </w:pPr>
    </w:p>
    <w:p w:rsidR="00C94196" w:rsidRPr="00527E1A" w:rsidRDefault="00C94196" w:rsidP="00C94196">
      <w:pPr>
        <w:tabs>
          <w:tab w:val="right" w:pos="9924"/>
        </w:tabs>
        <w:spacing w:after="0" w:line="276" w:lineRule="auto"/>
        <w:ind w:left="284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</w:t>
      </w:r>
      <w:r w:rsidR="009A715E">
        <w:rPr>
          <w:rFonts w:ascii="Verdana" w:hAnsi="Verdana"/>
          <w:sz w:val="20"/>
        </w:rPr>
        <w:t>............</w:t>
      </w:r>
    </w:p>
    <w:p w:rsidR="00C94196" w:rsidRPr="009D42C7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:rsidR="00C94196" w:rsidRPr="009D42C7" w:rsidRDefault="00C94196" w:rsidP="00C94196">
      <w:pPr>
        <w:spacing w:after="0" w:line="276" w:lineRule="auto"/>
        <w:jc w:val="both"/>
        <w:rPr>
          <w:rFonts w:ascii="Verdana" w:hAnsi="Verdana"/>
          <w:sz w:val="20"/>
        </w:rPr>
      </w:pPr>
    </w:p>
    <w:p w:rsidR="00C94196" w:rsidRPr="00FA1AA2" w:rsidRDefault="00C94196" w:rsidP="00C94196">
      <w:pPr>
        <w:spacing w:after="0"/>
        <w:ind w:left="284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 xml:space="preserve">Hivatkozással a </w:t>
      </w:r>
      <w:r>
        <w:rPr>
          <w:rFonts w:ascii="Verdana" w:hAnsi="Verdana"/>
          <w:sz w:val="20"/>
          <w:szCs w:val="20"/>
        </w:rPr>
        <w:t>202</w:t>
      </w:r>
      <w:proofErr w:type="gramStart"/>
      <w:r>
        <w:rPr>
          <w:rFonts w:ascii="Verdana" w:hAnsi="Verdana"/>
          <w:sz w:val="20"/>
          <w:szCs w:val="20"/>
        </w:rPr>
        <w:t>…………..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>
        <w:rPr>
          <w:rFonts w:ascii="Verdana" w:hAnsi="Verdana"/>
          <w:b/>
          <w:sz w:val="20"/>
          <w:szCs w:val="20"/>
        </w:rPr>
        <w:t xml:space="preserve">t terjesztett elő,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</w:t>
      </w:r>
      <w:r>
        <w:rPr>
          <w:rFonts w:ascii="Verdana" w:hAnsi="Verdana"/>
          <w:b/>
          <w:sz w:val="20"/>
          <w:szCs w:val="20"/>
        </w:rPr>
        <w:t xml:space="preserve"> az adatigénylésében foglaltaknak</w:t>
      </w:r>
      <w:r w:rsidRPr="00FA1AA2">
        <w:rPr>
          <w:rFonts w:ascii="Verdana" w:hAnsi="Verdana"/>
          <w:b/>
          <w:sz w:val="20"/>
          <w:szCs w:val="20"/>
        </w:rPr>
        <w:t xml:space="preserve"> az alábbiak szerint teszek eleget: </w:t>
      </w:r>
    </w:p>
    <w:p w:rsidR="00C94196" w:rsidRPr="00FA1AA2" w:rsidRDefault="00C94196" w:rsidP="00C94196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C94196" w:rsidRPr="009D42C7" w:rsidRDefault="00C94196" w:rsidP="00C94196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 xml:space="preserve"> 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  <w:r w:rsidR="009A715E">
        <w:rPr>
          <w:rFonts w:ascii="Verdana" w:hAnsi="Verdana"/>
          <w:sz w:val="20"/>
        </w:rPr>
        <w:t>…………….</w:t>
      </w:r>
    </w:p>
    <w:p w:rsidR="00C94196" w:rsidRPr="009D42C7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  <w:r w:rsidR="009A715E">
        <w:rPr>
          <w:rFonts w:ascii="Verdana" w:hAnsi="Verdana"/>
          <w:sz w:val="20"/>
        </w:rPr>
        <w:t>............</w:t>
      </w:r>
    </w:p>
    <w:p w:rsidR="00C94196" w:rsidRPr="009D42C7" w:rsidRDefault="00C94196" w:rsidP="00C94196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</w:t>
      </w:r>
      <w:r>
        <w:rPr>
          <w:rFonts w:ascii="Verdana" w:hAnsi="Verdana"/>
          <w:sz w:val="20"/>
        </w:rPr>
        <w:t xml:space="preserve"> teljesítésének</w:t>
      </w:r>
      <w:r w:rsidRPr="009D42C7">
        <w:rPr>
          <w:rFonts w:ascii="Verdana" w:hAnsi="Verdana"/>
          <w:sz w:val="20"/>
        </w:rPr>
        <w:t xml:space="preserve"> formája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</w:t>
      </w:r>
      <w:r>
        <w:rPr>
          <w:rFonts w:ascii="Verdana" w:hAnsi="Verdana"/>
          <w:sz w:val="20"/>
        </w:rPr>
        <w:t>……………………………………………………………………………..</w:t>
      </w:r>
      <w:bookmarkStart w:id="0" w:name="_GoBack"/>
      <w:bookmarkEnd w:id="0"/>
    </w:p>
    <w:p w:rsidR="00C94196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sért fizetendő költségtérítés</w:t>
      </w:r>
      <w:r>
        <w:rPr>
          <w:rFonts w:ascii="Verdana" w:hAnsi="Verdana"/>
          <w:sz w:val="20"/>
        </w:rPr>
        <w:t xml:space="preserve"> mértéke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>(</w:t>
      </w:r>
      <w:proofErr w:type="spellStart"/>
      <w:r>
        <w:rPr>
          <w:rFonts w:ascii="Verdana" w:hAnsi="Verdana"/>
          <w:sz w:val="20"/>
        </w:rPr>
        <w:t>ÁFA-mentes</w:t>
      </w:r>
      <w:proofErr w:type="spellEnd"/>
      <w:r>
        <w:rPr>
          <w:rFonts w:ascii="Verdana" w:hAnsi="Verdana"/>
          <w:sz w:val="20"/>
        </w:rPr>
        <w:t>) /</w:t>
      </w:r>
      <w:r w:rsidRPr="009D42C7">
        <w:rPr>
          <w:rFonts w:ascii="Verdana" w:hAnsi="Verdana"/>
          <w:sz w:val="20"/>
        </w:rPr>
        <w:t>vagy ingyenes</w:t>
      </w:r>
    </w:p>
    <w:p w:rsidR="00C94196" w:rsidRPr="00672BBE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>Kiegyenlítendő az adatszolgáltatási kérelem visszaigazolásában felsorolt feltételek elf</w:t>
      </w:r>
      <w:r>
        <w:rPr>
          <w:rFonts w:ascii="Verdana" w:hAnsi="Verdana"/>
          <w:sz w:val="20"/>
        </w:rPr>
        <w:t>ogadását követő 15 napon belül vagy a számla Adatigénylőhöz érkezését követő 15 napon belül.</w:t>
      </w:r>
    </w:p>
    <w:p w:rsidR="00C94196" w:rsidRPr="00B15341" w:rsidRDefault="00C94196" w:rsidP="00C94196">
      <w:pPr>
        <w:spacing w:after="0"/>
        <w:ind w:left="284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>figyelembe</w:t>
      </w:r>
      <w:r>
        <w:rPr>
          <w:rFonts w:ascii="Verdana" w:hAnsi="Verdana"/>
          <w:sz w:val="20"/>
        </w:rPr>
        <w:t xml:space="preserve"> </w:t>
      </w:r>
      <w:r w:rsidRPr="00B15341">
        <w:rPr>
          <w:rFonts w:ascii="Verdana" w:hAnsi="Verdana"/>
          <w:sz w:val="20"/>
        </w:rPr>
        <w:t xml:space="preserve">vételével történt.  </w:t>
      </w:r>
    </w:p>
    <w:p w:rsidR="00C94196" w:rsidRDefault="00C94196" w:rsidP="00C94196">
      <w:pPr>
        <w:spacing w:after="0"/>
        <w:jc w:val="both"/>
        <w:rPr>
          <w:rFonts w:ascii="Verdana" w:hAnsi="Verdana"/>
          <w:sz w:val="20"/>
          <w:szCs w:val="20"/>
        </w:rPr>
      </w:pPr>
    </w:p>
    <w:p w:rsidR="00C94196" w:rsidRDefault="00C94196" w:rsidP="00C94196">
      <w:pPr>
        <w:spacing w:after="0"/>
        <w:ind w:firstLine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:rsidR="00C94196" w:rsidRPr="00527E1A" w:rsidRDefault="00C94196" w:rsidP="00C94196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C94196" w:rsidRPr="00527E1A" w:rsidTr="008775BF">
        <w:trPr>
          <w:jc w:val="right"/>
        </w:trPr>
        <w:tc>
          <w:tcPr>
            <w:tcW w:w="5943" w:type="dxa"/>
          </w:tcPr>
          <w:p w:rsidR="00C94196" w:rsidRPr="00527E1A" w:rsidRDefault="00C94196" w:rsidP="008775BF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C94196" w:rsidRPr="00527E1A" w:rsidTr="008775BF">
        <w:trPr>
          <w:jc w:val="right"/>
        </w:trPr>
        <w:tc>
          <w:tcPr>
            <w:tcW w:w="5943" w:type="dxa"/>
          </w:tcPr>
          <w:p w:rsidR="00C94196" w:rsidRDefault="00C94196" w:rsidP="00C94196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)osztályvezető</w:t>
            </w:r>
            <w:proofErr w:type="gramEnd"/>
          </w:p>
          <w:p w:rsidR="00C94196" w:rsidRDefault="00C94196" w:rsidP="00C94196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</w:t>
            </w:r>
            <w:proofErr w:type="gramEnd"/>
          </w:p>
          <w:p w:rsidR="00C94196" w:rsidRPr="00527E1A" w:rsidRDefault="00C94196" w:rsidP="00C94196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>
              <w:rPr>
                <w:rFonts w:ascii="Verdana" w:hAnsi="Verdana"/>
                <w:color w:val="000000"/>
              </w:rPr>
              <w:t>igénylés teljesítéséért</w:t>
            </w:r>
            <w:r w:rsidRPr="00527E1A">
              <w:rPr>
                <w:rFonts w:ascii="Verdana" w:hAnsi="Verdana"/>
                <w:color w:val="000000"/>
              </w:rPr>
              <w:t xml:space="preserve">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:rsidR="00C94196" w:rsidRPr="00C94196" w:rsidRDefault="00C94196" w:rsidP="00C94196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1B0095" wp14:editId="54F20E46">
                <wp:simplePos x="0" y="0"/>
                <wp:positionH relativeFrom="column">
                  <wp:posOffset>250190</wp:posOffset>
                </wp:positionH>
                <wp:positionV relativeFrom="paragraph">
                  <wp:posOffset>218440</wp:posOffset>
                </wp:positionV>
                <wp:extent cx="6037580" cy="9525"/>
                <wp:effectExtent l="0" t="19050" r="39370" b="47625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7580" cy="9525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13F3B" id="Egyenes összekötő 3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.7pt,17.2pt" to="495.1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" strokeweight="4pt"/>
            </w:pict>
          </mc:Fallback>
        </mc:AlternateContent>
      </w:r>
    </w:p>
    <w:p w:rsidR="00C94196" w:rsidRPr="0046376C" w:rsidRDefault="00C94196" w:rsidP="00C94196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ÉS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:rsidR="00C94196" w:rsidRPr="004E7D26" w:rsidRDefault="00C94196" w:rsidP="00C94196">
      <w:pPr>
        <w:overflowPunct w:val="0"/>
        <w:autoSpaceDE w:val="0"/>
        <w:autoSpaceDN w:val="0"/>
        <w:adjustRightInd w:val="0"/>
        <w:spacing w:after="0" w:line="276" w:lineRule="auto"/>
        <w:ind w:left="284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</w:t>
      </w:r>
      <w:proofErr w:type="spell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-től</w:t>
      </w:r>
      <w:proofErr w:type="spell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témája) tartalmú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:rsidR="00C94196" w:rsidRPr="0012258D" w:rsidRDefault="00C94196" w:rsidP="00C94196">
      <w:pPr>
        <w:overflowPunct w:val="0"/>
        <w:autoSpaceDE w:val="0"/>
        <w:autoSpaceDN w:val="0"/>
        <w:adjustRightInd w:val="0"/>
        <w:spacing w:after="0"/>
        <w:ind w:left="702" w:hanging="418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C94196" w:rsidRPr="00BB30F4" w:rsidRDefault="00C94196" w:rsidP="00C94196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...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………………….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……………………….</w:t>
      </w:r>
    </w:p>
    <w:p w:rsidR="00C94196" w:rsidRPr="0046376C" w:rsidRDefault="00C94196" w:rsidP="00C94196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p w:rsidR="00DE2CA3" w:rsidRPr="00C97DE4" w:rsidRDefault="00C94196" w:rsidP="00C97DE4">
      <w:pPr>
        <w:pStyle w:val="boritolap"/>
      </w:pPr>
      <w:r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-216535</wp:posOffset>
                </wp:positionH>
                <wp:positionV relativeFrom="margin">
                  <wp:posOffset>5793740</wp:posOffset>
                </wp:positionV>
                <wp:extent cx="114300" cy="76200"/>
                <wp:effectExtent l="0" t="0" r="0" b="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143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7.05pt;margin-top:456.2pt;width:9pt;height: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C357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6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919" w:rsidRDefault="00A84919" w:rsidP="0095317F">
      <w:pPr>
        <w:spacing w:after="0"/>
      </w:pPr>
      <w:r>
        <w:separator/>
      </w:r>
    </w:p>
  </w:endnote>
  <w:endnote w:type="continuationSeparator" w:id="0">
    <w:p w:rsidR="00A84919" w:rsidRDefault="00A84919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49981938"/>
      <w:docPartObj>
        <w:docPartGallery w:val="Page Numbers (Bottom of Page)"/>
        <w:docPartUnique/>
      </w:docPartObj>
    </w:sdtPr>
    <w:sdtEndPr/>
    <w:sdtContent>
      <w:p w:rsidR="00DD59B2" w:rsidRDefault="006A64B2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C94196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715E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919" w:rsidRDefault="00A84919" w:rsidP="0095317F">
      <w:pPr>
        <w:spacing w:after="0"/>
      </w:pPr>
      <w:r>
        <w:separator/>
      </w:r>
    </w:p>
  </w:footnote>
  <w:footnote w:type="continuationSeparator" w:id="0">
    <w:p w:rsidR="00A84919" w:rsidRDefault="00A84919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B59" w:rsidRDefault="00A16B5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A84919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A715E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4919"/>
    <w:rsid w:val="00A855AC"/>
    <w:rsid w:val="00A93048"/>
    <w:rsid w:val="00AA5105"/>
    <w:rsid w:val="00AA79C6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4196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B52C95-3EDA-4771-89F8-3DE374990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253</Words>
  <Characters>1746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Szombathy Edit</cp:lastModifiedBy>
  <cp:revision>3</cp:revision>
  <cp:lastPrinted>2022-02-15T10:22:00Z</cp:lastPrinted>
  <dcterms:created xsi:type="dcterms:W3CDTF">2022-05-09T09:17:00Z</dcterms:created>
  <dcterms:modified xsi:type="dcterms:W3CDTF">2022-05-09T09:26:00Z</dcterms:modified>
</cp:coreProperties>
</file>