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4196" w:rsidRPr="00F03C35" w:rsidRDefault="00C94196" w:rsidP="00C94196">
      <w:pPr>
        <w:ind w:left="3402" w:firstLine="567"/>
        <w:rPr>
          <w:rFonts w:ascii="Verdana" w:hAnsi="Verdana"/>
          <w:sz w:val="20"/>
          <w:szCs w:val="20"/>
        </w:rPr>
      </w:pPr>
      <w:r>
        <w:rPr>
          <w:noProof/>
          <w:lang w:eastAsia="hu-HU"/>
        </w:rPr>
        <w:drawing>
          <wp:anchor distT="0" distB="0" distL="114300" distR="114300" simplePos="0" relativeHeight="251661312" behindDoc="1" locked="0" layoutInCell="1" allowOverlap="1" wp14:anchorId="2F2174C6" wp14:editId="318994B7">
            <wp:simplePos x="0" y="0"/>
            <wp:positionH relativeFrom="column">
              <wp:posOffset>5215711</wp:posOffset>
            </wp:positionH>
            <wp:positionV relativeFrom="paragraph">
              <wp:posOffset>270637</wp:posOffset>
            </wp:positionV>
            <wp:extent cx="571485" cy="567690"/>
            <wp:effectExtent l="0" t="0" r="635" b="3810"/>
            <wp:wrapNone/>
            <wp:docPr id="1" name="Kép 1" descr="9001 harmadra kicsinyítet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9001 harmadra kicsinyített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645" cy="5708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sz w:val="20"/>
          <w:szCs w:val="20"/>
        </w:rPr>
        <w:t xml:space="preserve">3/a. </w:t>
      </w:r>
      <w:r w:rsidRPr="00F03C35">
        <w:rPr>
          <w:rFonts w:ascii="Verdana" w:hAnsi="Verdana"/>
          <w:sz w:val="20"/>
          <w:szCs w:val="20"/>
        </w:rPr>
        <w:t>sz. melléklet</w:t>
      </w:r>
      <w:r>
        <w:rPr>
          <w:rFonts w:ascii="Verdana" w:hAnsi="Verdana"/>
          <w:sz w:val="20"/>
          <w:szCs w:val="20"/>
        </w:rPr>
        <w:t xml:space="preserve"> </w:t>
      </w:r>
      <w:r w:rsidRPr="004C5432">
        <w:rPr>
          <w:rFonts w:ascii="Verdana" w:hAnsi="Verdana"/>
          <w:i/>
          <w:sz w:val="20"/>
          <w:szCs w:val="20"/>
        </w:rPr>
        <w:t>(ISO rendszerből történő adatszolgáltatás)</w:t>
      </w:r>
    </w:p>
    <w:p w:rsidR="00C94196" w:rsidRDefault="00C94196" w:rsidP="00C94196">
      <w:pPr>
        <w:jc w:val="right"/>
        <w:rPr>
          <w:rFonts w:ascii="Verdana" w:hAnsi="Verdana"/>
          <w:sz w:val="28"/>
          <w:szCs w:val="28"/>
          <w:u w:val="single"/>
        </w:rPr>
      </w:pPr>
    </w:p>
    <w:p w:rsidR="00C94196" w:rsidRDefault="00C94196" w:rsidP="00C94196">
      <w:pPr>
        <w:ind w:left="2835" w:firstLine="567"/>
        <w:rPr>
          <w:rFonts w:ascii="Verdana" w:hAnsi="Verdana"/>
          <w:sz w:val="28"/>
          <w:szCs w:val="28"/>
          <w:u w:val="single"/>
        </w:rPr>
      </w:pPr>
      <w:r w:rsidRPr="00622C4A">
        <w:rPr>
          <w:rFonts w:ascii="Verdana" w:hAnsi="Verdana"/>
          <w:sz w:val="28"/>
          <w:szCs w:val="28"/>
          <w:u w:val="single"/>
        </w:rPr>
        <w:t>ADAT</w:t>
      </w:r>
      <w:r>
        <w:rPr>
          <w:rFonts w:ascii="Verdana" w:hAnsi="Verdana"/>
          <w:sz w:val="28"/>
          <w:szCs w:val="28"/>
          <w:u w:val="single"/>
        </w:rPr>
        <w:t>IGÉNYLÉS TELJESÍTÉSE</w:t>
      </w:r>
    </w:p>
    <w:p w:rsidR="00C94196" w:rsidRDefault="00C94196" w:rsidP="00C94196">
      <w:pPr>
        <w:tabs>
          <w:tab w:val="right" w:pos="9924"/>
        </w:tabs>
        <w:spacing w:after="0" w:line="276" w:lineRule="auto"/>
        <w:rPr>
          <w:rFonts w:ascii="Verdana" w:hAnsi="Verdana"/>
          <w:sz w:val="20"/>
        </w:rPr>
      </w:pPr>
    </w:p>
    <w:p w:rsidR="00C94196" w:rsidRPr="00527E1A" w:rsidRDefault="00C94196" w:rsidP="00C94196">
      <w:pPr>
        <w:tabs>
          <w:tab w:val="right" w:pos="9924"/>
        </w:tabs>
        <w:spacing w:after="0" w:line="276" w:lineRule="auto"/>
        <w:ind w:left="284"/>
        <w:rPr>
          <w:rFonts w:ascii="Verdana" w:hAnsi="Verdana"/>
          <w:b/>
          <w:sz w:val="20"/>
        </w:rPr>
      </w:pPr>
      <w:r>
        <w:rPr>
          <w:rFonts w:ascii="Verdana" w:hAnsi="Verdana"/>
          <w:sz w:val="20"/>
        </w:rPr>
        <w:t>Cím</w:t>
      </w:r>
      <w:proofErr w:type="gramStart"/>
      <w:r w:rsidRPr="00527E1A">
        <w:rPr>
          <w:rFonts w:ascii="Verdana" w:hAnsi="Verdana"/>
          <w:sz w:val="20"/>
        </w:rPr>
        <w:t>:</w:t>
      </w:r>
      <w:r w:rsidRPr="00527E1A">
        <w:rPr>
          <w:rFonts w:ascii="Verdana" w:hAnsi="Verdana"/>
          <w:b/>
          <w:sz w:val="20"/>
        </w:rPr>
        <w:t xml:space="preserve"> </w:t>
      </w:r>
      <w:r w:rsidRPr="0046376C">
        <w:rPr>
          <w:rFonts w:ascii="Verdana" w:hAnsi="Verdana"/>
          <w:sz w:val="20"/>
        </w:rPr>
        <w:t>.</w:t>
      </w:r>
      <w:proofErr w:type="gramEnd"/>
      <w:r w:rsidRPr="0046376C">
        <w:rPr>
          <w:rFonts w:ascii="Verdana" w:hAnsi="Verdana"/>
          <w:sz w:val="20"/>
        </w:rPr>
        <w:t>...................................................................................................................</w:t>
      </w:r>
      <w:r w:rsidR="009A715E">
        <w:rPr>
          <w:rFonts w:ascii="Verdana" w:hAnsi="Verdana"/>
          <w:sz w:val="20"/>
        </w:rPr>
        <w:t>............</w:t>
      </w:r>
    </w:p>
    <w:p w:rsidR="00C94196" w:rsidRPr="009D42C7" w:rsidRDefault="00C94196" w:rsidP="00C94196">
      <w:pPr>
        <w:spacing w:after="0" w:line="276" w:lineRule="auto"/>
        <w:ind w:left="284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 xml:space="preserve">Tisztelt </w:t>
      </w:r>
      <w:r>
        <w:rPr>
          <w:rFonts w:ascii="Verdana" w:hAnsi="Verdana"/>
          <w:sz w:val="20"/>
        </w:rPr>
        <w:t>Adatigénylő</w:t>
      </w:r>
      <w:r w:rsidRPr="009D42C7">
        <w:rPr>
          <w:rFonts w:ascii="Verdana" w:hAnsi="Verdana"/>
          <w:sz w:val="20"/>
        </w:rPr>
        <w:t>!</w:t>
      </w:r>
    </w:p>
    <w:p w:rsidR="00C94196" w:rsidRPr="009D42C7" w:rsidRDefault="00C94196" w:rsidP="00C94196">
      <w:pPr>
        <w:spacing w:after="0" w:line="276" w:lineRule="auto"/>
        <w:jc w:val="both"/>
        <w:rPr>
          <w:rFonts w:ascii="Verdana" w:hAnsi="Verdana"/>
          <w:sz w:val="20"/>
        </w:rPr>
      </w:pPr>
    </w:p>
    <w:p w:rsidR="00C94196" w:rsidRPr="00FA1AA2" w:rsidRDefault="00C94196" w:rsidP="00C94196">
      <w:pPr>
        <w:spacing w:after="0"/>
        <w:ind w:left="284"/>
        <w:jc w:val="both"/>
        <w:rPr>
          <w:rFonts w:ascii="Verdana" w:hAnsi="Verdana"/>
          <w:b/>
          <w:sz w:val="20"/>
          <w:szCs w:val="20"/>
        </w:rPr>
      </w:pPr>
      <w:r w:rsidRPr="00FA1AA2">
        <w:rPr>
          <w:rFonts w:ascii="Verdana" w:hAnsi="Verdana"/>
          <w:sz w:val="20"/>
          <w:szCs w:val="20"/>
        </w:rPr>
        <w:t xml:space="preserve">Hivatkozással a </w:t>
      </w:r>
      <w:r>
        <w:rPr>
          <w:rFonts w:ascii="Verdana" w:hAnsi="Verdana"/>
          <w:sz w:val="20"/>
          <w:szCs w:val="20"/>
        </w:rPr>
        <w:t>202</w:t>
      </w:r>
      <w:proofErr w:type="gramStart"/>
      <w:r>
        <w:rPr>
          <w:rFonts w:ascii="Verdana" w:hAnsi="Verdana"/>
          <w:sz w:val="20"/>
          <w:szCs w:val="20"/>
        </w:rPr>
        <w:t>…………..</w:t>
      </w:r>
      <w:proofErr w:type="gramEnd"/>
      <w:r w:rsidRPr="00FA1AA2">
        <w:rPr>
          <w:rFonts w:ascii="Verdana" w:hAnsi="Verdana"/>
          <w:sz w:val="20"/>
          <w:szCs w:val="20"/>
        </w:rPr>
        <w:t xml:space="preserve"> napján érkezett </w:t>
      </w:r>
      <w:r>
        <w:rPr>
          <w:rFonts w:ascii="Verdana" w:hAnsi="Verdana"/>
          <w:sz w:val="20"/>
          <w:szCs w:val="20"/>
        </w:rPr>
        <w:t xml:space="preserve">megkeresésére, amelyben </w:t>
      </w:r>
      <w:r w:rsidRPr="00FA1AA2">
        <w:rPr>
          <w:rFonts w:ascii="Verdana" w:hAnsi="Verdana"/>
          <w:b/>
          <w:sz w:val="20"/>
          <w:szCs w:val="20"/>
        </w:rPr>
        <w:t>közérdekű adat megismerésére irányuló igény</w:t>
      </w:r>
      <w:r>
        <w:rPr>
          <w:rFonts w:ascii="Verdana" w:hAnsi="Verdana"/>
          <w:b/>
          <w:sz w:val="20"/>
          <w:szCs w:val="20"/>
        </w:rPr>
        <w:t xml:space="preserve">t terjesztett elő, </w:t>
      </w:r>
      <w:r w:rsidRPr="00FA1AA2">
        <w:rPr>
          <w:rFonts w:ascii="Verdana" w:hAnsi="Verdana"/>
          <w:sz w:val="20"/>
          <w:szCs w:val="20"/>
        </w:rPr>
        <w:t>az</w:t>
      </w:r>
      <w:r w:rsidRPr="00FA1AA2">
        <w:rPr>
          <w:rFonts w:ascii="Verdana" w:eastAsia="Times New Roman" w:hAnsi="Verdana" w:cs="Times New Roman"/>
          <w:iCs/>
          <w:spacing w:val="-10"/>
          <w:kern w:val="36"/>
          <w:sz w:val="20"/>
          <w:szCs w:val="20"/>
          <w:lang w:eastAsia="hu-HU"/>
        </w:rPr>
        <w:t xml:space="preserve"> információs önrendelkezési jogról és az információszabadságról szóló </w:t>
      </w:r>
      <w:r w:rsidRPr="00FA1AA2">
        <w:rPr>
          <w:rFonts w:ascii="Verdana" w:eastAsia="Times New Roman" w:hAnsi="Verdana" w:cs="Times New Roman"/>
          <w:b/>
          <w:iCs/>
          <w:spacing w:val="-10"/>
          <w:kern w:val="36"/>
          <w:sz w:val="20"/>
          <w:szCs w:val="20"/>
          <w:lang w:eastAsia="hu-HU"/>
        </w:rPr>
        <w:t>2011. évi CXII. törvény</w:t>
      </w:r>
      <w:r w:rsidRPr="00FA1AA2">
        <w:rPr>
          <w:rFonts w:ascii="Verdana" w:hAnsi="Verdana"/>
          <w:b/>
          <w:sz w:val="20"/>
          <w:szCs w:val="20"/>
        </w:rPr>
        <w:t xml:space="preserve"> 29. § (1) bekezdése alapján</w:t>
      </w:r>
      <w:r>
        <w:rPr>
          <w:rFonts w:ascii="Verdana" w:hAnsi="Verdana"/>
          <w:b/>
          <w:sz w:val="20"/>
          <w:szCs w:val="20"/>
        </w:rPr>
        <w:t xml:space="preserve"> az adatigénylésében foglaltaknak</w:t>
      </w:r>
      <w:r w:rsidRPr="00FA1AA2">
        <w:rPr>
          <w:rFonts w:ascii="Verdana" w:hAnsi="Verdana"/>
          <w:b/>
          <w:sz w:val="20"/>
          <w:szCs w:val="20"/>
        </w:rPr>
        <w:t xml:space="preserve"> az alábbiak szerint teszek eleget: </w:t>
      </w:r>
    </w:p>
    <w:p w:rsidR="00C94196" w:rsidRPr="00FA1AA2" w:rsidRDefault="00C94196" w:rsidP="00C94196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C94196" w:rsidRPr="009D42C7" w:rsidRDefault="00C94196" w:rsidP="00C94196">
      <w:pPr>
        <w:spacing w:after="0" w:line="276" w:lineRule="auto"/>
        <w:ind w:left="284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Az adat</w:t>
      </w:r>
      <w:r>
        <w:rPr>
          <w:rFonts w:ascii="Verdana" w:hAnsi="Verdana"/>
          <w:sz w:val="20"/>
        </w:rPr>
        <w:t>igénylés</w:t>
      </w:r>
      <w:r w:rsidRPr="009D42C7">
        <w:rPr>
          <w:rFonts w:ascii="Verdana" w:hAnsi="Verdana"/>
          <w:sz w:val="20"/>
        </w:rPr>
        <w:t xml:space="preserve"> tartalma: ……………………………………………………………………………………………………</w:t>
      </w:r>
      <w:r>
        <w:rPr>
          <w:rFonts w:ascii="Verdana" w:hAnsi="Verdana"/>
          <w:sz w:val="20"/>
        </w:rPr>
        <w:t>……………………………………………</w:t>
      </w:r>
      <w:r w:rsidR="009A715E">
        <w:rPr>
          <w:rFonts w:ascii="Verdana" w:hAnsi="Verdana"/>
          <w:sz w:val="20"/>
        </w:rPr>
        <w:t>…………….</w:t>
      </w:r>
    </w:p>
    <w:p w:rsidR="00C94196" w:rsidRPr="009D42C7" w:rsidRDefault="00C94196" w:rsidP="00C94196">
      <w:pPr>
        <w:spacing w:after="0" w:line="276" w:lineRule="auto"/>
        <w:ind w:left="284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…………………………………………………………………………………………………………………………………...</w:t>
      </w:r>
      <w:r>
        <w:rPr>
          <w:rFonts w:ascii="Verdana" w:hAnsi="Verdana"/>
          <w:sz w:val="20"/>
        </w:rPr>
        <w:t>...........</w:t>
      </w:r>
      <w:r w:rsidR="009A715E">
        <w:rPr>
          <w:rFonts w:ascii="Verdana" w:hAnsi="Verdana"/>
          <w:sz w:val="20"/>
        </w:rPr>
        <w:t>............</w:t>
      </w:r>
    </w:p>
    <w:p w:rsidR="00C94196" w:rsidRPr="009D42C7" w:rsidRDefault="00C94196" w:rsidP="00C94196">
      <w:pPr>
        <w:spacing w:after="0" w:line="276" w:lineRule="auto"/>
        <w:ind w:left="284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Adat</w:t>
      </w:r>
      <w:r>
        <w:rPr>
          <w:rFonts w:ascii="Verdana" w:hAnsi="Verdana"/>
          <w:sz w:val="20"/>
        </w:rPr>
        <w:t>igénylé</w:t>
      </w:r>
      <w:r w:rsidRPr="009D42C7">
        <w:rPr>
          <w:rFonts w:ascii="Verdana" w:hAnsi="Verdana"/>
          <w:sz w:val="20"/>
        </w:rPr>
        <w:t>s</w:t>
      </w:r>
      <w:r>
        <w:rPr>
          <w:rFonts w:ascii="Verdana" w:hAnsi="Verdana"/>
          <w:sz w:val="20"/>
        </w:rPr>
        <w:t xml:space="preserve"> teljesítésének</w:t>
      </w:r>
      <w:r w:rsidRPr="009D42C7">
        <w:rPr>
          <w:rFonts w:ascii="Verdana" w:hAnsi="Verdana"/>
          <w:sz w:val="20"/>
        </w:rPr>
        <w:t xml:space="preserve"> formája: ………………………</w:t>
      </w:r>
      <w:r>
        <w:rPr>
          <w:rFonts w:ascii="Verdana" w:hAnsi="Verdana"/>
          <w:sz w:val="20"/>
        </w:rPr>
        <w:t>……………………………………………………………………………..</w:t>
      </w:r>
    </w:p>
    <w:p w:rsidR="00C94196" w:rsidRDefault="00C94196" w:rsidP="00C94196">
      <w:pPr>
        <w:spacing w:after="0" w:line="276" w:lineRule="auto"/>
        <w:ind w:left="284"/>
        <w:jc w:val="both"/>
        <w:rPr>
          <w:rFonts w:ascii="Verdana" w:hAnsi="Verdana"/>
          <w:sz w:val="20"/>
        </w:rPr>
      </w:pPr>
      <w:r w:rsidRPr="009D42C7">
        <w:rPr>
          <w:rFonts w:ascii="Verdana" w:hAnsi="Verdana"/>
          <w:sz w:val="20"/>
        </w:rPr>
        <w:t>Az adat</w:t>
      </w:r>
      <w:r>
        <w:rPr>
          <w:rFonts w:ascii="Verdana" w:hAnsi="Verdana"/>
          <w:sz w:val="20"/>
        </w:rPr>
        <w:t>igénylé</w:t>
      </w:r>
      <w:r w:rsidRPr="009D42C7">
        <w:rPr>
          <w:rFonts w:ascii="Verdana" w:hAnsi="Verdana"/>
          <w:sz w:val="20"/>
        </w:rPr>
        <w:t>sért fizetendő költségtérítés</w:t>
      </w:r>
      <w:r>
        <w:rPr>
          <w:rFonts w:ascii="Verdana" w:hAnsi="Verdana"/>
          <w:sz w:val="20"/>
        </w:rPr>
        <w:t xml:space="preserve"> mértéke</w:t>
      </w:r>
      <w:r w:rsidRPr="009D42C7">
        <w:rPr>
          <w:rFonts w:ascii="Verdana" w:hAnsi="Verdana"/>
          <w:sz w:val="20"/>
        </w:rPr>
        <w:t xml:space="preserve">: ……… Ft </w:t>
      </w:r>
      <w:r>
        <w:rPr>
          <w:rFonts w:ascii="Verdana" w:hAnsi="Verdana"/>
          <w:sz w:val="20"/>
        </w:rPr>
        <w:t>(ÁFA-mentes) /</w:t>
      </w:r>
      <w:r w:rsidRPr="009D42C7">
        <w:rPr>
          <w:rFonts w:ascii="Verdana" w:hAnsi="Verdana"/>
          <w:sz w:val="20"/>
        </w:rPr>
        <w:t>vagy ingyenes</w:t>
      </w:r>
    </w:p>
    <w:p w:rsidR="00C94196" w:rsidRPr="00672BBE" w:rsidRDefault="00C94196" w:rsidP="00C94196">
      <w:pPr>
        <w:spacing w:after="0" w:line="276" w:lineRule="auto"/>
        <w:ind w:left="284"/>
        <w:jc w:val="both"/>
        <w:rPr>
          <w:rFonts w:ascii="Verdana" w:hAnsi="Verdana"/>
          <w:sz w:val="20"/>
        </w:rPr>
      </w:pPr>
      <w:r w:rsidRPr="00181F5B">
        <w:rPr>
          <w:rFonts w:ascii="Verdana" w:hAnsi="Verdana"/>
          <w:sz w:val="20"/>
        </w:rPr>
        <w:t>Kiegyenlítendő az adatszolgáltatási kérelem visszaigazolásában felsorolt feltételek elf</w:t>
      </w:r>
      <w:r>
        <w:rPr>
          <w:rFonts w:ascii="Verdana" w:hAnsi="Verdana"/>
          <w:sz w:val="20"/>
        </w:rPr>
        <w:t>ogadását követő 15 napon belül vagy a számla Adatigénylőhöz érkezését követő 15 napon belül.</w:t>
      </w:r>
    </w:p>
    <w:p w:rsidR="00C94196" w:rsidRPr="00B15341" w:rsidRDefault="00C94196" w:rsidP="00C94196">
      <w:pPr>
        <w:spacing w:after="0"/>
        <w:ind w:left="284"/>
        <w:jc w:val="both"/>
        <w:rPr>
          <w:rFonts w:ascii="Verdana" w:hAnsi="Verdana"/>
          <w:sz w:val="20"/>
        </w:rPr>
      </w:pPr>
      <w:r w:rsidRPr="00B15341">
        <w:rPr>
          <w:rFonts w:ascii="Verdana" w:hAnsi="Verdana"/>
          <w:sz w:val="20"/>
        </w:rPr>
        <w:t xml:space="preserve">A költségtérítés megállapítása a 2011. évi CXII. törvény és a 301/2016. (IX. 30.) Korm. rendelet </w:t>
      </w:r>
      <w:r>
        <w:rPr>
          <w:rFonts w:ascii="Verdana" w:hAnsi="Verdana"/>
          <w:sz w:val="20"/>
        </w:rPr>
        <w:t xml:space="preserve">rendelkezéseinek </w:t>
      </w:r>
      <w:r w:rsidRPr="00B15341">
        <w:rPr>
          <w:rFonts w:ascii="Verdana" w:hAnsi="Verdana"/>
          <w:sz w:val="20"/>
        </w:rPr>
        <w:t>figyelembe</w:t>
      </w:r>
      <w:r>
        <w:rPr>
          <w:rFonts w:ascii="Verdana" w:hAnsi="Verdana"/>
          <w:sz w:val="20"/>
        </w:rPr>
        <w:t xml:space="preserve"> </w:t>
      </w:r>
      <w:r w:rsidRPr="00B15341">
        <w:rPr>
          <w:rFonts w:ascii="Verdana" w:hAnsi="Verdana"/>
          <w:sz w:val="20"/>
        </w:rPr>
        <w:t xml:space="preserve">vételével történt.  </w:t>
      </w:r>
    </w:p>
    <w:p w:rsidR="00C94196" w:rsidRDefault="00C94196" w:rsidP="00C94196">
      <w:pPr>
        <w:spacing w:after="0"/>
        <w:jc w:val="both"/>
        <w:rPr>
          <w:rFonts w:ascii="Verdana" w:hAnsi="Verdana"/>
          <w:sz w:val="20"/>
          <w:szCs w:val="20"/>
        </w:rPr>
      </w:pPr>
    </w:p>
    <w:p w:rsidR="00C94196" w:rsidRDefault="00C94196" w:rsidP="00C94196">
      <w:pPr>
        <w:spacing w:after="0"/>
        <w:ind w:firstLine="284"/>
        <w:jc w:val="both"/>
        <w:rPr>
          <w:rFonts w:ascii="Verdana" w:hAnsi="Verdana"/>
          <w:sz w:val="20"/>
          <w:szCs w:val="20"/>
        </w:rPr>
      </w:pPr>
      <w:r w:rsidRPr="00527E1A">
        <w:rPr>
          <w:rFonts w:ascii="Verdana" w:hAnsi="Verdana"/>
          <w:sz w:val="20"/>
          <w:szCs w:val="20"/>
        </w:rPr>
        <w:t>Kelt: ……………………….., év ……......… hó  ….… nap</w:t>
      </w:r>
    </w:p>
    <w:p w:rsidR="00C94196" w:rsidRPr="00527E1A" w:rsidRDefault="00C94196" w:rsidP="00C94196">
      <w:pPr>
        <w:spacing w:after="0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43"/>
      </w:tblGrid>
      <w:tr w:rsidR="00C94196" w:rsidRPr="00527E1A" w:rsidTr="008775BF">
        <w:trPr>
          <w:jc w:val="right"/>
        </w:trPr>
        <w:tc>
          <w:tcPr>
            <w:tcW w:w="5943" w:type="dxa"/>
          </w:tcPr>
          <w:p w:rsidR="00C94196" w:rsidRPr="00527E1A" w:rsidRDefault="00C94196" w:rsidP="008775BF">
            <w:pPr>
              <w:spacing w:line="360" w:lineRule="auto"/>
              <w:jc w:val="center"/>
              <w:rPr>
                <w:rFonts w:ascii="Verdana" w:hAnsi="Verdana"/>
              </w:rPr>
            </w:pPr>
            <w:r w:rsidRPr="00527E1A">
              <w:rPr>
                <w:rFonts w:ascii="Verdana" w:hAnsi="Verdana"/>
              </w:rPr>
              <w:t>……………………………………………….</w:t>
            </w:r>
          </w:p>
        </w:tc>
      </w:tr>
      <w:tr w:rsidR="00C94196" w:rsidRPr="00527E1A" w:rsidTr="008775BF">
        <w:trPr>
          <w:jc w:val="right"/>
        </w:trPr>
        <w:tc>
          <w:tcPr>
            <w:tcW w:w="5943" w:type="dxa"/>
          </w:tcPr>
          <w:p w:rsidR="00C94196" w:rsidRDefault="00C94196" w:rsidP="00C94196">
            <w:pPr>
              <w:jc w:val="center"/>
              <w:rPr>
                <w:rFonts w:ascii="Verdana" w:hAnsi="Verdana"/>
                <w:color w:val="000000"/>
              </w:rPr>
            </w:pPr>
            <w:r w:rsidRPr="009D42C7">
              <w:rPr>
                <w:rFonts w:ascii="Verdana" w:hAnsi="Verdana"/>
                <w:color w:val="000000"/>
              </w:rPr>
              <w:t>osztályvezető</w:t>
            </w:r>
          </w:p>
          <w:p w:rsidR="00C94196" w:rsidRDefault="00C94196" w:rsidP="00C94196">
            <w:pPr>
              <w:jc w:val="center"/>
              <w:rPr>
                <w:rFonts w:ascii="Verdana" w:hAnsi="Verdana"/>
                <w:color w:val="000000"/>
              </w:rPr>
            </w:pPr>
            <w:bookmarkStart w:id="0" w:name="_GoBack"/>
            <w:bookmarkEnd w:id="0"/>
            <w:proofErr w:type="gramStart"/>
            <w:r w:rsidRPr="009D42C7">
              <w:rPr>
                <w:rFonts w:ascii="Verdana" w:hAnsi="Verdana"/>
                <w:color w:val="000000"/>
              </w:rPr>
              <w:t>osztály</w:t>
            </w:r>
            <w:proofErr w:type="gramEnd"/>
          </w:p>
          <w:p w:rsidR="00C94196" w:rsidRPr="00527E1A" w:rsidRDefault="00C94196" w:rsidP="00C94196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color w:val="000000"/>
              </w:rPr>
              <w:t>(a</w:t>
            </w:r>
            <w:r w:rsidRPr="00527E1A">
              <w:rPr>
                <w:rFonts w:ascii="Verdana" w:hAnsi="Verdana"/>
                <w:color w:val="000000"/>
              </w:rPr>
              <w:t>dat</w:t>
            </w:r>
            <w:r>
              <w:rPr>
                <w:rFonts w:ascii="Verdana" w:hAnsi="Verdana"/>
                <w:color w:val="000000"/>
              </w:rPr>
              <w:t>igénylés teljesítéséért</w:t>
            </w:r>
            <w:r w:rsidRPr="00527E1A">
              <w:rPr>
                <w:rFonts w:ascii="Verdana" w:hAnsi="Verdana"/>
                <w:color w:val="000000"/>
              </w:rPr>
              <w:t xml:space="preserve"> </w:t>
            </w:r>
            <w:r>
              <w:rPr>
                <w:rFonts w:ascii="Verdana" w:hAnsi="Verdana"/>
                <w:color w:val="000000"/>
              </w:rPr>
              <w:t xml:space="preserve">felelős </w:t>
            </w:r>
            <w:r w:rsidRPr="00527E1A">
              <w:rPr>
                <w:rFonts w:ascii="Verdana" w:hAnsi="Verdana"/>
                <w:color w:val="000000"/>
              </w:rPr>
              <w:t>szervezeti egység vezetője</w:t>
            </w:r>
            <w:r>
              <w:rPr>
                <w:rFonts w:ascii="Verdana" w:hAnsi="Verdana"/>
                <w:color w:val="000000"/>
              </w:rPr>
              <w:t>)</w:t>
            </w:r>
          </w:p>
        </w:tc>
      </w:tr>
    </w:tbl>
    <w:p w:rsidR="00C94196" w:rsidRPr="00C94196" w:rsidRDefault="00C94196" w:rsidP="00C94196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noProof/>
          <w:color w:val="000000"/>
          <w:lang w:eastAsia="hu-H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61B0095" wp14:editId="54F20E46">
                <wp:simplePos x="0" y="0"/>
                <wp:positionH relativeFrom="column">
                  <wp:posOffset>250190</wp:posOffset>
                </wp:positionH>
                <wp:positionV relativeFrom="paragraph">
                  <wp:posOffset>218440</wp:posOffset>
                </wp:positionV>
                <wp:extent cx="6037580" cy="9525"/>
                <wp:effectExtent l="0" t="19050" r="39370" b="47625"/>
                <wp:wrapNone/>
                <wp:docPr id="3" name="Egyenes összekötő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037580" cy="9525"/>
                        </a:xfrm>
                        <a:prstGeom prst="line">
                          <a:avLst/>
                        </a:prstGeom>
                        <a:noFill/>
                        <a:ln w="508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913F3B" id="Egyenes összekötő 3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.7pt,17.2pt" to="495.1pt,1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" strokeweight="4pt"/>
            </w:pict>
          </mc:Fallback>
        </mc:AlternateContent>
      </w:r>
    </w:p>
    <w:p w:rsidR="00C94196" w:rsidRPr="0046376C" w:rsidRDefault="00C94196" w:rsidP="00C94196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</w:pP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 xml:space="preserve">NYILATKOZAT </w:t>
      </w:r>
      <w:r w:rsidRPr="00BB30F4"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ÁTVÉTEL</w:t>
      </w: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RŐL</w:t>
      </w:r>
      <w:r w:rsidRPr="00BB30F4"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 xml:space="preserve"> ÉS TELJESÍTÉS</w:t>
      </w:r>
      <w:r>
        <w:rPr>
          <w:rFonts w:ascii="Verdana" w:eastAsia="Times New Roman" w:hAnsi="Verdana" w:cs="Times New Roman"/>
          <w:b/>
          <w:sz w:val="28"/>
          <w:szCs w:val="28"/>
          <w:u w:val="single"/>
          <w:lang w:eastAsia="hu-HU"/>
        </w:rPr>
        <w:t>RŐL</w:t>
      </w:r>
    </w:p>
    <w:p w:rsidR="00C94196" w:rsidRPr="004E7D26" w:rsidRDefault="00C94196" w:rsidP="00C94196">
      <w:pPr>
        <w:overflowPunct w:val="0"/>
        <w:autoSpaceDE w:val="0"/>
        <w:autoSpaceDN w:val="0"/>
        <w:adjustRightInd w:val="0"/>
        <w:spacing w:after="0" w:line="276" w:lineRule="auto"/>
        <w:ind w:left="284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>Alulírott</w:t>
      </w:r>
      <w:proofErr w:type="gramStart"/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>, …</w:t>
      </w:r>
      <w:proofErr w:type="gramEnd"/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>…………………..………. mint Adatigénylő, illetve az Adatigénylő képviselője nyilatkozom, hogy az (adatkezelő megnevezése, székhelye)-</w:t>
      </w:r>
      <w:proofErr w:type="spellStart"/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>től</w:t>
      </w:r>
      <w:proofErr w:type="spellEnd"/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  a mai napon a …………………………….. számú adatigénylésünkben foglalt (adat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igénylés</w:t>
      </w:r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témája) tartalmú adat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okat</w:t>
      </w:r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átvettem. Átvétel előtt az adat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igénylés teljesítésére vonatkozó levél</w:t>
      </w:r>
      <w:r w:rsidRPr="004E7D26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tartalmát megismertem, és igazolom, hogy az Adatkezelő által visszaigazolt adatigénylés teljesítésre került / nem került teljesítésre. </w:t>
      </w:r>
    </w:p>
    <w:p w:rsidR="00C94196" w:rsidRPr="0012258D" w:rsidRDefault="00C94196" w:rsidP="00C94196">
      <w:pPr>
        <w:overflowPunct w:val="0"/>
        <w:autoSpaceDE w:val="0"/>
        <w:autoSpaceDN w:val="0"/>
        <w:adjustRightInd w:val="0"/>
        <w:spacing w:after="0"/>
        <w:ind w:left="702" w:hanging="418"/>
        <w:jc w:val="both"/>
        <w:textAlignment w:val="baseline"/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</w:pPr>
      <w:r w:rsidRPr="0012258D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Kelt</w:t>
      </w:r>
      <w:proofErr w:type="gramStart"/>
      <w:r w:rsidRPr="0012258D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: …</w:t>
      </w:r>
      <w:proofErr w:type="gramEnd"/>
      <w:r w:rsidRPr="0012258D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………………….., ………. év ……....…… hó  .… nap</w:t>
      </w:r>
    </w:p>
    <w:p w:rsidR="00C94196" w:rsidRPr="00BB30F4" w:rsidRDefault="00C94196" w:rsidP="00C94196">
      <w:pPr>
        <w:tabs>
          <w:tab w:val="center" w:pos="708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ab/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...</w:t>
      </w: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>…………………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………………….</w:t>
      </w: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>……………………….</w:t>
      </w:r>
    </w:p>
    <w:p w:rsidR="00C94196" w:rsidRPr="0046376C" w:rsidRDefault="00C94196" w:rsidP="00C94196">
      <w:pPr>
        <w:tabs>
          <w:tab w:val="center" w:pos="708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ab/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>Adatigénylő vagy</w:t>
      </w:r>
      <w:r w:rsidRPr="00BB30F4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képviselőjének aláírása</w:t>
      </w:r>
    </w:p>
    <w:p w:rsidR="00DE2CA3" w:rsidRPr="00C97DE4" w:rsidRDefault="00C94196" w:rsidP="00C97DE4">
      <w:pPr>
        <w:pStyle w:val="boritolap"/>
      </w:pPr>
      <w:r w:rsidRPr="00C97DE4"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-216535</wp:posOffset>
                </wp:positionH>
                <wp:positionV relativeFrom="margin">
                  <wp:posOffset>5793740</wp:posOffset>
                </wp:positionV>
                <wp:extent cx="114300" cy="76200"/>
                <wp:effectExtent l="0" t="0" r="0" b="0"/>
                <wp:wrapSquare wrapText="bothSides"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14300" cy="76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B1F32" w:rsidRPr="001B1F32" w:rsidRDefault="001B1F32" w:rsidP="00426264">
                            <w:pPr>
                              <w:pStyle w:val="boritolap"/>
                              <w:ind w:right="-18"/>
                            </w:pPr>
                          </w:p>
                        </w:txbxContent>
                      </wps:txbx>
                      <wps:bodyPr rot="0" vert="horz" wrap="square" lIns="9144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17.05pt;margin-top:456.2pt;width:9pt;height:6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" filled="f" stroked="f">
                <v:textbox inset=",,0">
                  <w:txbxContent>
                    <w:p w:rsidR="001B1F32" w:rsidRPr="001B1F32" w:rsidRDefault="001B1F32" w:rsidP="00426264">
                      <w:pPr>
                        <w:pStyle w:val="boritolap"/>
                        <w:ind w:right="-18"/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sectPr w:rsidR="00DE2CA3" w:rsidRPr="00C97DE4" w:rsidSect="00C3573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2126" w:right="851" w:bottom="2268" w:left="851" w:header="0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239A" w:rsidRDefault="005B239A" w:rsidP="0095317F">
      <w:pPr>
        <w:spacing w:after="0"/>
      </w:pPr>
      <w:r>
        <w:separator/>
      </w:r>
    </w:p>
  </w:endnote>
  <w:endnote w:type="continuationSeparator" w:id="0">
    <w:p w:rsidR="005B239A" w:rsidRDefault="005B239A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Optimist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03" w:csb1="00000000"/>
  </w:font>
  <w:font w:name="Verdana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6540750"/>
      <w:docPartObj>
        <w:docPartGallery w:val="Page Numbers (Bottom of Page)"/>
        <w:docPartUnique/>
      </w:docPartObj>
    </w:sdtPr>
    <w:sdtEndPr/>
    <w:sdtContent>
      <w:p w:rsidR="005F3B8A" w:rsidRDefault="005F3B8A">
        <w:pPr>
          <w:pStyle w:val="llb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5734">
          <w:rPr>
            <w:noProof/>
          </w:rPr>
          <w:t>2</w:t>
        </w:r>
        <w:r>
          <w:fldChar w:fldCharType="end"/>
        </w:r>
      </w:p>
    </w:sdtContent>
  </w:sdt>
  <w:p w:rsidR="005F3B8A" w:rsidRDefault="005F3B8A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49981938"/>
      <w:docPartObj>
        <w:docPartGallery w:val="Page Numbers (Bottom of Page)"/>
        <w:docPartUnique/>
      </w:docPartObj>
    </w:sdtPr>
    <w:sdtEndPr/>
    <w:sdtContent>
      <w:p w:rsidR="00DD59B2" w:rsidRDefault="006A64B2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C94196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94441444"/>
      <w:docPartObj>
        <w:docPartGallery w:val="Page Numbers (Bottom of Page)"/>
        <w:docPartUnique/>
      </w:docPartObj>
    </w:sdtPr>
    <w:sdtEndPr/>
    <w:sdtContent>
      <w:p w:rsidR="005F3B8A" w:rsidRDefault="005F3B8A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4114D">
          <w:rPr>
            <w:noProof/>
          </w:rPr>
          <w:t>1</w:t>
        </w:r>
        <w:r>
          <w:fldChar w:fldCharType="end"/>
        </w:r>
      </w:p>
    </w:sdtContent>
  </w:sdt>
  <w:p w:rsidR="00DD59B2" w:rsidRDefault="00A4069A">
    <w:pPr>
      <w:pStyle w:val="llb"/>
    </w:pPr>
    <w:r>
      <w:rPr>
        <w:b/>
        <w:noProof/>
        <w:lang w:eastAsia="hu-HU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2305059" wp14:editId="52872BA4">
              <wp:simplePos x="0" y="0"/>
              <wp:positionH relativeFrom="column">
                <wp:posOffset>535940</wp:posOffset>
              </wp:positionH>
              <wp:positionV relativeFrom="paragraph">
                <wp:posOffset>63500</wp:posOffset>
              </wp:positionV>
              <wp:extent cx="6391275" cy="409575"/>
              <wp:effectExtent l="0" t="0" r="0" b="9525"/>
              <wp:wrapNone/>
              <wp:docPr id="13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91275" cy="409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62884" w:rsidRDefault="00CA7677" w:rsidP="00FC3AC6">
                          <w:pPr>
                            <w:spacing w:after="0"/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</w:pPr>
                          <w:r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proofErr w:type="gramStart"/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központi</w:t>
                          </w:r>
                          <w:proofErr w:type="gramEnd"/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t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elefonszám: +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36 46 516 600</w:t>
                          </w:r>
                          <w:r w:rsidR="00462884">
                            <w:rPr>
                              <w:rFonts w:ascii="Verdana" w:hAnsi="Verdana" w:cs="Verdana-Bold"/>
                              <w:bCs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462884" w:rsidRPr="00C153EF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FC3AC6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>·</w:t>
                          </w:r>
                          <w:r w:rsidR="00A4069A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462884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A4069A" w:rsidRPr="00EC33CF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H-3530 Miskolc, Vörösmarty u. 77  </w:t>
                          </w:r>
                          <w:r w:rsidR="00FC3AC6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>·</w:t>
                          </w:r>
                          <w:r w:rsidR="00462884">
                            <w:rPr>
                              <w:rFonts w:ascii="Verdana" w:hAnsi="Verdana" w:cs="Verdana-Bold"/>
                              <w:bCs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A4069A">
                            <w:rPr>
                              <w:rFonts w:ascii="Verdana" w:hAnsi="Verdana" w:cs="Verdana-Bold"/>
                              <w:bCs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levélcím</w:t>
                          </w:r>
                          <w:r w:rsidR="00462884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: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H-3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501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Miskolc, Pf. 3.</w:t>
                          </w:r>
                        </w:p>
                        <w:p w:rsidR="00E7791C" w:rsidRPr="00407A39" w:rsidRDefault="00261AEA" w:rsidP="00FC3AC6">
                          <w:pPr>
                            <w:spacing w:after="0"/>
                            <w:jc w:val="center"/>
                            <w:rPr>
                              <w:rFonts w:ascii="Verdana" w:hAnsi="Verdana"/>
                              <w:color w:val="808080" w:themeColor="background1" w:themeShade="80"/>
                            </w:rPr>
                          </w:pPr>
                          <w:proofErr w:type="gramStart"/>
                          <w:r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e-mail</w:t>
                          </w:r>
                          <w:proofErr w:type="gramEnd"/>
                          <w:r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EE6F9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cím: 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emvizig</w:t>
                          </w:r>
                          <w:r w:rsidR="00E7791C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@emvizig.hu</w:t>
                          </w:r>
                          <w:r w:rsidR="009143DF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33335E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 </w:t>
                          </w:r>
                          <w:r w:rsidR="00FC3AC6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>·</w:t>
                          </w:r>
                          <w:r w:rsidR="0033335E" w:rsidRPr="0033335E">
                            <w:rPr>
                              <w:rFonts w:ascii="Verdana" w:hAnsi="Verdana" w:cs="Verdana"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33335E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 </w:t>
                          </w:r>
                          <w:r w:rsidR="00EE6F9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honlap: </w:t>
                          </w:r>
                          <w:r w:rsidR="0033335E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www.emvizig.hu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2305059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42.2pt;margin-top:5pt;width:503.2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" filled="f" stroked="f">
              <v:textbox>
                <w:txbxContent>
                  <w:p w:rsidR="00462884" w:rsidRDefault="00CA7677" w:rsidP="00FC3AC6">
                    <w:pPr>
                      <w:spacing w:after="0"/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</w:pPr>
                    <w:r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proofErr w:type="gramStart"/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központi</w:t>
                    </w:r>
                    <w:proofErr w:type="gramEnd"/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t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elefonszám: +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36 46 516 600</w:t>
                    </w:r>
                    <w:r w:rsidR="00462884">
                      <w:rPr>
                        <w:rFonts w:ascii="Verdana" w:hAnsi="Verdana" w:cs="Verdana-Bold"/>
                        <w:bCs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462884" w:rsidRPr="00C153EF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FC3AC6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>·</w:t>
                    </w:r>
                    <w:r w:rsidR="00A4069A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462884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A4069A" w:rsidRPr="00EC33CF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H-3530 Miskolc, Vörösmarty u. 77  </w:t>
                    </w:r>
                    <w:r w:rsidR="00FC3AC6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>·</w:t>
                    </w:r>
                    <w:r w:rsidR="00462884">
                      <w:rPr>
                        <w:rFonts w:ascii="Verdana" w:hAnsi="Verdana" w:cs="Verdana-Bold"/>
                        <w:bCs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A4069A">
                      <w:rPr>
                        <w:rFonts w:ascii="Verdana" w:hAnsi="Verdana" w:cs="Verdana-Bold"/>
                        <w:bCs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levélcím</w:t>
                    </w:r>
                    <w:r w:rsidR="00462884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: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H-3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501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Miskolc, Pf. 3.</w:t>
                    </w:r>
                  </w:p>
                  <w:p w:rsidR="00E7791C" w:rsidRPr="00407A39" w:rsidRDefault="00261AEA" w:rsidP="00FC3AC6">
                    <w:pPr>
                      <w:spacing w:after="0"/>
                      <w:jc w:val="center"/>
                      <w:rPr>
                        <w:rFonts w:ascii="Verdana" w:hAnsi="Verdana"/>
                        <w:color w:val="808080" w:themeColor="background1" w:themeShade="80"/>
                      </w:rPr>
                    </w:pPr>
                    <w:proofErr w:type="gramStart"/>
                    <w:r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e-mail</w:t>
                    </w:r>
                    <w:proofErr w:type="gramEnd"/>
                    <w:r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EE6F9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cím: 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emvizig</w:t>
                    </w:r>
                    <w:r w:rsidR="00E7791C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@emvizig.hu</w:t>
                    </w:r>
                    <w:r w:rsidR="009143DF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33335E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 </w:t>
                    </w:r>
                    <w:r w:rsidR="00FC3AC6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>·</w:t>
                    </w:r>
                    <w:r w:rsidR="0033335E" w:rsidRPr="0033335E">
                      <w:rPr>
                        <w:rFonts w:ascii="Verdana" w:hAnsi="Verdana" w:cs="Verdana"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33335E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 </w:t>
                    </w:r>
                    <w:r w:rsidR="00EE6F9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honlap: </w:t>
                    </w:r>
                    <w:r w:rsidR="0033335E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www.emvizig.hu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239A" w:rsidRDefault="005B239A" w:rsidP="0095317F">
      <w:pPr>
        <w:spacing w:after="0"/>
      </w:pPr>
      <w:r>
        <w:separator/>
      </w:r>
    </w:p>
  </w:footnote>
  <w:footnote w:type="continuationSeparator" w:id="0">
    <w:p w:rsidR="005B239A" w:rsidRDefault="005B239A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6B59" w:rsidRDefault="00A16B59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1857" w:rsidRDefault="009F651C">
    <w:pPr>
      <w:pStyle w:val="lfej"/>
    </w:pP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7DAFBA12" wp14:editId="59824F28">
              <wp:simplePos x="0" y="0"/>
              <wp:positionH relativeFrom="column">
                <wp:posOffset>2421890</wp:posOffset>
              </wp:positionH>
              <wp:positionV relativeFrom="paragraph">
                <wp:posOffset>772160</wp:posOffset>
              </wp:positionV>
              <wp:extent cx="4219575" cy="1114425"/>
              <wp:effectExtent l="0" t="0" r="0" b="9525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19575" cy="1114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424E" w:rsidRPr="00AF3F80" w:rsidRDefault="00B1424E" w:rsidP="00AC4E26">
                          <w:pPr>
                            <w:rPr>
                              <w:rFonts w:ascii="SEOptimist" w:hAnsi="SEOptimist"/>
                              <w:sz w:val="68"/>
                              <w:szCs w:val="6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AFBA12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190.7pt;margin-top:60.8pt;width:332.25pt;height:87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" filled="f" stroked="f">
              <v:textbox>
                <w:txbxContent>
                  <w:p w:rsidR="00B1424E" w:rsidRPr="00AF3F80" w:rsidRDefault="00B1424E" w:rsidP="00AC4E26">
                    <w:pPr>
                      <w:rPr>
                        <w:rFonts w:ascii="SEOptimist" w:hAnsi="SEOptimist"/>
                        <w:sz w:val="68"/>
                        <w:szCs w:val="68"/>
                      </w:rPr>
                    </w:pPr>
                  </w:p>
                </w:txbxContent>
              </v:textbox>
            </v:shape>
          </w:pict>
        </mc:Fallback>
      </mc:AlternateContent>
    </w:r>
    <w:r w:rsidR="005B239A"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91447598" o:spid="_x0000_s2082" type="#_x0000_t75" style="position:absolute;margin-left:-1.6pt;margin-top:-110pt;width:595.2pt;height:841.9pt;z-index:-251657728;mso-position-horizontal-relative:page;mso-position-vertical-relative:margin" o:allowincell="f">
          <v:imagedata r:id="rId1" o:title="EMVIZIG_szerkesztheto_cim_allo_word"/>
          <w10:wrap anchorx="page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B444C7"/>
    <w:multiLevelType w:val="hybridMultilevel"/>
    <w:tmpl w:val="73CCD6D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E3B11"/>
    <w:multiLevelType w:val="hybridMultilevel"/>
    <w:tmpl w:val="B510D1B2"/>
    <w:lvl w:ilvl="0" w:tplc="A92C8618">
      <w:start w:val="2022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8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F5D"/>
    <w:rsid w:val="000008F3"/>
    <w:rsid w:val="00007B0F"/>
    <w:rsid w:val="00014016"/>
    <w:rsid w:val="0004776C"/>
    <w:rsid w:val="00065C19"/>
    <w:rsid w:val="00082774"/>
    <w:rsid w:val="000977DC"/>
    <w:rsid w:val="000A0461"/>
    <w:rsid w:val="0010599E"/>
    <w:rsid w:val="00115213"/>
    <w:rsid w:val="00117820"/>
    <w:rsid w:val="00145CA6"/>
    <w:rsid w:val="0015318D"/>
    <w:rsid w:val="00185291"/>
    <w:rsid w:val="001A5E04"/>
    <w:rsid w:val="001B1F32"/>
    <w:rsid w:val="001B7DDC"/>
    <w:rsid w:val="001F36F1"/>
    <w:rsid w:val="002558A1"/>
    <w:rsid w:val="00260BC4"/>
    <w:rsid w:val="00261AEA"/>
    <w:rsid w:val="002649C7"/>
    <w:rsid w:val="00275F1D"/>
    <w:rsid w:val="002802FE"/>
    <w:rsid w:val="002855DE"/>
    <w:rsid w:val="002C3CD1"/>
    <w:rsid w:val="002C5640"/>
    <w:rsid w:val="002F7217"/>
    <w:rsid w:val="003036B7"/>
    <w:rsid w:val="003079D3"/>
    <w:rsid w:val="00313413"/>
    <w:rsid w:val="00313474"/>
    <w:rsid w:val="00316F85"/>
    <w:rsid w:val="003204CA"/>
    <w:rsid w:val="0033335E"/>
    <w:rsid w:val="00354A1E"/>
    <w:rsid w:val="00361658"/>
    <w:rsid w:val="00374445"/>
    <w:rsid w:val="00384781"/>
    <w:rsid w:val="00385D7E"/>
    <w:rsid w:val="003B0D02"/>
    <w:rsid w:val="003B5330"/>
    <w:rsid w:val="003B7E4A"/>
    <w:rsid w:val="003C6CE9"/>
    <w:rsid w:val="003C7240"/>
    <w:rsid w:val="003D7071"/>
    <w:rsid w:val="003F2C68"/>
    <w:rsid w:val="00407A39"/>
    <w:rsid w:val="004200D9"/>
    <w:rsid w:val="004214A7"/>
    <w:rsid w:val="004244F8"/>
    <w:rsid w:val="00426264"/>
    <w:rsid w:val="00437A77"/>
    <w:rsid w:val="00437AF3"/>
    <w:rsid w:val="00440B49"/>
    <w:rsid w:val="0044499C"/>
    <w:rsid w:val="00444C2A"/>
    <w:rsid w:val="00462884"/>
    <w:rsid w:val="0046392F"/>
    <w:rsid w:val="004822DE"/>
    <w:rsid w:val="00493BA0"/>
    <w:rsid w:val="004A7482"/>
    <w:rsid w:val="004B2A7F"/>
    <w:rsid w:val="004C26D7"/>
    <w:rsid w:val="004E2D8C"/>
    <w:rsid w:val="004E3A4A"/>
    <w:rsid w:val="004E559E"/>
    <w:rsid w:val="004F1C54"/>
    <w:rsid w:val="00501A46"/>
    <w:rsid w:val="00514501"/>
    <w:rsid w:val="00520F2B"/>
    <w:rsid w:val="00523C2A"/>
    <w:rsid w:val="00527C71"/>
    <w:rsid w:val="00540750"/>
    <w:rsid w:val="00555A6C"/>
    <w:rsid w:val="0056656D"/>
    <w:rsid w:val="00571C2E"/>
    <w:rsid w:val="005853A1"/>
    <w:rsid w:val="00596429"/>
    <w:rsid w:val="005B1622"/>
    <w:rsid w:val="005B239A"/>
    <w:rsid w:val="005D7FFD"/>
    <w:rsid w:val="005E4275"/>
    <w:rsid w:val="005E6619"/>
    <w:rsid w:val="005F3B8A"/>
    <w:rsid w:val="005F3C78"/>
    <w:rsid w:val="006168F6"/>
    <w:rsid w:val="00655EE2"/>
    <w:rsid w:val="00663427"/>
    <w:rsid w:val="0066746F"/>
    <w:rsid w:val="00672FE5"/>
    <w:rsid w:val="006771C4"/>
    <w:rsid w:val="006842EC"/>
    <w:rsid w:val="00690C42"/>
    <w:rsid w:val="006A063B"/>
    <w:rsid w:val="006A0F5D"/>
    <w:rsid w:val="006A2528"/>
    <w:rsid w:val="006A3047"/>
    <w:rsid w:val="006A5211"/>
    <w:rsid w:val="006A61F9"/>
    <w:rsid w:val="006A64B2"/>
    <w:rsid w:val="006B1405"/>
    <w:rsid w:val="006B6170"/>
    <w:rsid w:val="006C06A8"/>
    <w:rsid w:val="007036EA"/>
    <w:rsid w:val="007171EF"/>
    <w:rsid w:val="0075486D"/>
    <w:rsid w:val="00755625"/>
    <w:rsid w:val="007638B9"/>
    <w:rsid w:val="00766057"/>
    <w:rsid w:val="007A1234"/>
    <w:rsid w:val="007C0F56"/>
    <w:rsid w:val="007E3A30"/>
    <w:rsid w:val="007E7681"/>
    <w:rsid w:val="00806038"/>
    <w:rsid w:val="00811B37"/>
    <w:rsid w:val="00812AB3"/>
    <w:rsid w:val="00833B39"/>
    <w:rsid w:val="00835DF0"/>
    <w:rsid w:val="00842DD7"/>
    <w:rsid w:val="00845B34"/>
    <w:rsid w:val="00872F58"/>
    <w:rsid w:val="0089166F"/>
    <w:rsid w:val="008B4DA0"/>
    <w:rsid w:val="009143DF"/>
    <w:rsid w:val="00914B1E"/>
    <w:rsid w:val="00916CDB"/>
    <w:rsid w:val="0093139B"/>
    <w:rsid w:val="00936D41"/>
    <w:rsid w:val="009404F5"/>
    <w:rsid w:val="009428D2"/>
    <w:rsid w:val="00944801"/>
    <w:rsid w:val="009461C9"/>
    <w:rsid w:val="009464AD"/>
    <w:rsid w:val="00947F6D"/>
    <w:rsid w:val="0095317F"/>
    <w:rsid w:val="0098378A"/>
    <w:rsid w:val="00994640"/>
    <w:rsid w:val="009953B7"/>
    <w:rsid w:val="009A715E"/>
    <w:rsid w:val="009C79BE"/>
    <w:rsid w:val="009D3C45"/>
    <w:rsid w:val="009D52A8"/>
    <w:rsid w:val="009E4F97"/>
    <w:rsid w:val="009F651C"/>
    <w:rsid w:val="00A13A13"/>
    <w:rsid w:val="00A1411C"/>
    <w:rsid w:val="00A16B59"/>
    <w:rsid w:val="00A30CB7"/>
    <w:rsid w:val="00A312B6"/>
    <w:rsid w:val="00A4069A"/>
    <w:rsid w:val="00A627DD"/>
    <w:rsid w:val="00A644E2"/>
    <w:rsid w:val="00A71F5D"/>
    <w:rsid w:val="00A84919"/>
    <w:rsid w:val="00A855AC"/>
    <w:rsid w:val="00A93048"/>
    <w:rsid w:val="00AA5105"/>
    <w:rsid w:val="00AA79C6"/>
    <w:rsid w:val="00AC4E26"/>
    <w:rsid w:val="00AC59E8"/>
    <w:rsid w:val="00AF358E"/>
    <w:rsid w:val="00AF3948"/>
    <w:rsid w:val="00AF45B8"/>
    <w:rsid w:val="00B05C4A"/>
    <w:rsid w:val="00B13A30"/>
    <w:rsid w:val="00B1424E"/>
    <w:rsid w:val="00B218AB"/>
    <w:rsid w:val="00B32EA1"/>
    <w:rsid w:val="00B40CD0"/>
    <w:rsid w:val="00B437A4"/>
    <w:rsid w:val="00B65A3B"/>
    <w:rsid w:val="00B7619D"/>
    <w:rsid w:val="00B77E78"/>
    <w:rsid w:val="00B8727C"/>
    <w:rsid w:val="00B9168A"/>
    <w:rsid w:val="00BA2798"/>
    <w:rsid w:val="00BB2061"/>
    <w:rsid w:val="00BC3A83"/>
    <w:rsid w:val="00BE0545"/>
    <w:rsid w:val="00C03D6D"/>
    <w:rsid w:val="00C05C3B"/>
    <w:rsid w:val="00C12789"/>
    <w:rsid w:val="00C153EF"/>
    <w:rsid w:val="00C35734"/>
    <w:rsid w:val="00C42FB8"/>
    <w:rsid w:val="00C44781"/>
    <w:rsid w:val="00C44A81"/>
    <w:rsid w:val="00C50910"/>
    <w:rsid w:val="00C90223"/>
    <w:rsid w:val="00C94196"/>
    <w:rsid w:val="00C97DE4"/>
    <w:rsid w:val="00CA1857"/>
    <w:rsid w:val="00CA7677"/>
    <w:rsid w:val="00CC3410"/>
    <w:rsid w:val="00CE61B6"/>
    <w:rsid w:val="00CE6D9B"/>
    <w:rsid w:val="00D02787"/>
    <w:rsid w:val="00D64C8C"/>
    <w:rsid w:val="00D734E6"/>
    <w:rsid w:val="00D93958"/>
    <w:rsid w:val="00D95257"/>
    <w:rsid w:val="00DA1159"/>
    <w:rsid w:val="00DA4CDF"/>
    <w:rsid w:val="00DA50E1"/>
    <w:rsid w:val="00DB063A"/>
    <w:rsid w:val="00DC3565"/>
    <w:rsid w:val="00DD45AB"/>
    <w:rsid w:val="00DD59B2"/>
    <w:rsid w:val="00DE2CA3"/>
    <w:rsid w:val="00DF5CFB"/>
    <w:rsid w:val="00E26C67"/>
    <w:rsid w:val="00E410A3"/>
    <w:rsid w:val="00E4114D"/>
    <w:rsid w:val="00E53E83"/>
    <w:rsid w:val="00E7609A"/>
    <w:rsid w:val="00E7791C"/>
    <w:rsid w:val="00E84772"/>
    <w:rsid w:val="00EC33CF"/>
    <w:rsid w:val="00ED4137"/>
    <w:rsid w:val="00ED7BDD"/>
    <w:rsid w:val="00EE6F99"/>
    <w:rsid w:val="00F10E25"/>
    <w:rsid w:val="00F24A43"/>
    <w:rsid w:val="00F340BE"/>
    <w:rsid w:val="00F36F73"/>
    <w:rsid w:val="00F62511"/>
    <w:rsid w:val="00F66CFF"/>
    <w:rsid w:val="00F7110C"/>
    <w:rsid w:val="00F7499E"/>
    <w:rsid w:val="00F86662"/>
    <w:rsid w:val="00FB4D9C"/>
    <w:rsid w:val="00FB5753"/>
    <w:rsid w:val="00FC33B6"/>
    <w:rsid w:val="00FC3AC6"/>
    <w:rsid w:val="00FC4ACC"/>
    <w:rsid w:val="00FC4E86"/>
    <w:rsid w:val="00FD7666"/>
    <w:rsid w:val="00FE7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3"/>
    <o:shapelayout v:ext="edit">
      <o:idmap v:ext="edit" data="1"/>
    </o:shapelayout>
  </w:shapeDefaults>
  <w:decimalSymbol w:val=","/>
  <w:listSeparator w:val=";"/>
  <w14:docId w14:val="758C1DAE"/>
  <w15:docId w15:val="{33A3F155-BB3D-4CEF-A28F-8E273C3B7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paragraph" w:styleId="Cmsor3">
    <w:name w:val="heading 3"/>
    <w:basedOn w:val="Norml"/>
    <w:link w:val="Cmsor3Char"/>
    <w:uiPriority w:val="9"/>
    <w:qFormat/>
    <w:rsid w:val="00B77E78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msor3Char">
    <w:name w:val="Címsor 3 Char"/>
    <w:basedOn w:val="Bekezdsalapbettpusa"/>
    <w:link w:val="Cmsor3"/>
    <w:uiPriority w:val="9"/>
    <w:rsid w:val="00B77E78"/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styleId="Hiperhivatkozs">
    <w:name w:val="Hyperlink"/>
    <w:basedOn w:val="Bekezdsalapbettpusa"/>
    <w:uiPriority w:val="99"/>
    <w:unhideWhenUsed/>
    <w:rsid w:val="0033335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86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42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VIZMUVEK_arculat\doc\wordsablonok\levelsablon_hatter\levelsablon_szerk\OVF_levsab_szerk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0E305F-8839-4079-9B94-84302F6E16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0</TotalTime>
  <Pages>1</Pages>
  <Words>252</Words>
  <Characters>1739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Inspiron</dc:creator>
  <cp:lastModifiedBy>dr. Pongrácz Bence</cp:lastModifiedBy>
  <cp:revision>4</cp:revision>
  <cp:lastPrinted>2022-02-15T10:22:00Z</cp:lastPrinted>
  <dcterms:created xsi:type="dcterms:W3CDTF">2022-05-09T09:17:00Z</dcterms:created>
  <dcterms:modified xsi:type="dcterms:W3CDTF">2023-05-23T05:49:00Z</dcterms:modified>
</cp:coreProperties>
</file>